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914" w:rsidRPr="0008313F" w:rsidRDefault="00220914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С</w:t>
      </w:r>
      <w:r w:rsidRPr="0008313F">
        <w:rPr>
          <w:sz w:val="24"/>
          <w:szCs w:val="24"/>
          <w:lang w:val="kk-KZ"/>
        </w:rPr>
        <w:t xml:space="preserve">Қазақстан Республикасының                                           </w:t>
      </w:r>
      <w:r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Министерство</w:t>
      </w:r>
    </w:p>
    <w:p w:rsidR="00220914" w:rsidRPr="0008313F" w:rsidRDefault="00220914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Білім және ғылым                                                              </w:t>
      </w:r>
      <w:r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образования и науки</w:t>
      </w:r>
    </w:p>
    <w:p w:rsidR="00220914" w:rsidRPr="0008313F" w:rsidRDefault="00220914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министрлігі                                                                          </w:t>
      </w:r>
      <w:r w:rsidRPr="0008313F">
        <w:rPr>
          <w:sz w:val="24"/>
          <w:szCs w:val="24"/>
        </w:rPr>
        <w:t>Республики Казахстан</w:t>
      </w:r>
    </w:p>
    <w:p w:rsidR="00220914" w:rsidRPr="0008313F" w:rsidRDefault="00220914" w:rsidP="009802CC">
      <w:pPr>
        <w:pStyle w:val="a"/>
        <w:jc w:val="left"/>
        <w:rPr>
          <w:sz w:val="24"/>
          <w:szCs w:val="24"/>
        </w:rPr>
      </w:pPr>
    </w:p>
    <w:p w:rsidR="00220914" w:rsidRPr="0008313F" w:rsidRDefault="00220914" w:rsidP="009802CC">
      <w:pPr>
        <w:pStyle w:val="a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Д. Серікбаев атындағы</w:t>
      </w:r>
      <w:r>
        <w:rPr>
          <w:sz w:val="24"/>
          <w:szCs w:val="24"/>
          <w:lang w:val="kk-KZ"/>
        </w:rPr>
        <w:t xml:space="preserve">                                                       </w:t>
      </w:r>
      <w:r w:rsidRPr="0008313F">
        <w:rPr>
          <w:sz w:val="24"/>
          <w:szCs w:val="24"/>
          <w:lang w:val="kk-KZ"/>
        </w:rPr>
        <w:t>ВКГТУ</w:t>
      </w:r>
    </w:p>
    <w:p w:rsidR="00220914" w:rsidRPr="0008313F" w:rsidRDefault="00220914" w:rsidP="009802CC">
      <w:pPr>
        <w:pStyle w:val="a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 xml:space="preserve">ШҚМТУ </w:t>
      </w:r>
      <w:r>
        <w:rPr>
          <w:sz w:val="24"/>
          <w:szCs w:val="24"/>
          <w:lang w:val="kk-KZ"/>
        </w:rPr>
        <w:t xml:space="preserve">                                                                               </w:t>
      </w:r>
      <w:r w:rsidRPr="0008313F">
        <w:rPr>
          <w:sz w:val="24"/>
          <w:szCs w:val="24"/>
          <w:lang w:val="kk-KZ"/>
        </w:rPr>
        <w:t>им. Д. Серикбаева</w:t>
      </w:r>
    </w:p>
    <w:p w:rsidR="00220914" w:rsidRPr="0008313F" w:rsidRDefault="00220914" w:rsidP="009802CC">
      <w:pPr>
        <w:pStyle w:val="a"/>
        <w:jc w:val="left"/>
        <w:rPr>
          <w:sz w:val="24"/>
          <w:szCs w:val="24"/>
        </w:rPr>
      </w:pPr>
    </w:p>
    <w:p w:rsidR="00220914" w:rsidRPr="0008313F" w:rsidRDefault="00220914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УТВЕРЖДАЮ:</w:t>
      </w:r>
    </w:p>
    <w:p w:rsidR="00220914" w:rsidRPr="0008313F" w:rsidRDefault="00220914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Декан архитектурно-</w:t>
      </w:r>
    </w:p>
    <w:p w:rsidR="00220914" w:rsidRPr="0008313F" w:rsidRDefault="00220914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строительного факультета</w:t>
      </w:r>
    </w:p>
    <w:p w:rsidR="00220914" w:rsidRPr="0008313F" w:rsidRDefault="00220914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center"/>
        <w:rPr>
          <w:color w:val="000000"/>
          <w:spacing w:val="9"/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</w:rPr>
        <w:t xml:space="preserve">        </w:t>
      </w:r>
      <w:r w:rsidRPr="0008313F">
        <w:rPr>
          <w:color w:val="000000"/>
          <w:spacing w:val="9"/>
          <w:sz w:val="24"/>
          <w:szCs w:val="24"/>
        </w:rPr>
        <w:t xml:space="preserve">________ </w:t>
      </w:r>
      <w:r>
        <w:rPr>
          <w:color w:val="000000"/>
          <w:spacing w:val="9"/>
          <w:sz w:val="24"/>
          <w:szCs w:val="24"/>
          <w:lang w:val="kk-KZ"/>
        </w:rPr>
        <w:t xml:space="preserve"> </w:t>
      </w:r>
      <w:r w:rsidRPr="0008313F">
        <w:rPr>
          <w:color w:val="000000"/>
          <w:spacing w:val="9"/>
          <w:sz w:val="24"/>
          <w:szCs w:val="24"/>
          <w:lang w:val="kk-KZ"/>
        </w:rPr>
        <w:t xml:space="preserve">      А.В</w:t>
      </w:r>
      <w:r w:rsidRPr="0008313F">
        <w:rPr>
          <w:color w:val="000000"/>
          <w:spacing w:val="9"/>
          <w:sz w:val="24"/>
          <w:szCs w:val="24"/>
        </w:rPr>
        <w:t xml:space="preserve">. </w:t>
      </w:r>
      <w:r w:rsidRPr="0008313F">
        <w:rPr>
          <w:color w:val="000000"/>
          <w:spacing w:val="9"/>
          <w:sz w:val="24"/>
          <w:szCs w:val="24"/>
          <w:lang w:val="kk-KZ"/>
        </w:rPr>
        <w:t>Хапин</w:t>
      </w:r>
    </w:p>
    <w:p w:rsidR="00220914" w:rsidRPr="0008313F" w:rsidRDefault="00220914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sz w:val="24"/>
          <w:szCs w:val="24"/>
          <w:lang w:val="kk-KZ"/>
        </w:rPr>
      </w:pPr>
      <w:r w:rsidRPr="009802CC">
        <w:rPr>
          <w:color w:val="000000"/>
          <w:spacing w:val="9"/>
          <w:sz w:val="24"/>
          <w:szCs w:val="24"/>
          <w:lang w:val="kk-KZ"/>
        </w:rPr>
        <w:t>«_____» __________201</w:t>
      </w:r>
      <w:r w:rsidRPr="0008313F">
        <w:rPr>
          <w:color w:val="000000"/>
          <w:spacing w:val="9"/>
          <w:sz w:val="24"/>
          <w:szCs w:val="24"/>
          <w:lang w:val="kk-KZ"/>
        </w:rPr>
        <w:t>7</w:t>
      </w:r>
      <w:r w:rsidRPr="009802CC">
        <w:rPr>
          <w:color w:val="000000"/>
          <w:spacing w:val="9"/>
          <w:sz w:val="24"/>
          <w:szCs w:val="24"/>
          <w:lang w:val="kk-KZ"/>
        </w:rPr>
        <w:t xml:space="preserve"> г.</w:t>
      </w:r>
    </w:p>
    <w:p w:rsidR="00220914" w:rsidRPr="009802CC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20914" w:rsidRPr="009802CC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20914" w:rsidRPr="009802CC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20914" w:rsidRPr="009802CC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20914" w:rsidRPr="004D6FD8" w:rsidRDefault="00220914" w:rsidP="00B52696">
      <w:pPr>
        <w:jc w:val="center"/>
      </w:pPr>
      <w:r>
        <w:rPr>
          <w:color w:val="000000"/>
          <w:spacing w:val="-1"/>
        </w:rPr>
        <w:t>АВТО</w:t>
      </w:r>
      <w:r w:rsidRPr="004D6FD8">
        <w:rPr>
          <w:color w:val="000000"/>
          <w:spacing w:val="-1"/>
          <w:lang w:val="kk-KZ"/>
        </w:rPr>
        <w:t>ЖОЛДАРЫН ҚЫСТА КҮТУ</w:t>
      </w:r>
      <w:r w:rsidRPr="004D6FD8">
        <w:t xml:space="preserve"> </w:t>
      </w:r>
    </w:p>
    <w:p w:rsidR="00220914" w:rsidRPr="009802CC" w:rsidRDefault="00220914" w:rsidP="009802CC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802CC">
        <w:rPr>
          <w:rFonts w:ascii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220914" w:rsidRPr="0008313F" w:rsidRDefault="00220914" w:rsidP="009802CC">
      <w:pPr>
        <w:jc w:val="center"/>
        <w:rPr>
          <w:sz w:val="24"/>
          <w:szCs w:val="24"/>
          <w:lang w:val="kk-KZ"/>
        </w:rPr>
      </w:pPr>
    </w:p>
    <w:p w:rsidR="00220914" w:rsidRPr="0008313F" w:rsidRDefault="00220914" w:rsidP="009802CC">
      <w:pPr>
        <w:rPr>
          <w:sz w:val="24"/>
          <w:szCs w:val="24"/>
          <w:lang w:val="kk-KZ"/>
        </w:rPr>
      </w:pPr>
    </w:p>
    <w:p w:rsidR="00220914" w:rsidRPr="004D6FD8" w:rsidRDefault="00220914" w:rsidP="00B52696">
      <w:pPr>
        <w:pStyle w:val="Style6"/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t>ЗИМНЕЕ СОДЕРЖАНИЕ АВТО</w:t>
      </w:r>
      <w:r w:rsidRPr="004D6FD8">
        <w:rPr>
          <w:sz w:val="28"/>
          <w:szCs w:val="28"/>
        </w:rPr>
        <w:t>ДОРОГ</w:t>
      </w:r>
    </w:p>
    <w:p w:rsidR="00220914" w:rsidRPr="0008313F" w:rsidRDefault="00220914" w:rsidP="009802CC">
      <w:pPr>
        <w:jc w:val="center"/>
        <w:rPr>
          <w:sz w:val="24"/>
          <w:szCs w:val="24"/>
        </w:rPr>
      </w:pPr>
      <w:r w:rsidRPr="0008313F">
        <w:rPr>
          <w:sz w:val="24"/>
          <w:szCs w:val="24"/>
        </w:rPr>
        <w:t>Рабочая модульная учебная программа и силлабус</w:t>
      </w:r>
    </w:p>
    <w:p w:rsidR="00220914" w:rsidRDefault="00220914" w:rsidP="009802CC">
      <w:pPr>
        <w:rPr>
          <w:sz w:val="24"/>
          <w:szCs w:val="24"/>
        </w:rPr>
      </w:pPr>
    </w:p>
    <w:p w:rsidR="00220914" w:rsidRDefault="00220914" w:rsidP="009802CC">
      <w:pPr>
        <w:rPr>
          <w:sz w:val="24"/>
          <w:szCs w:val="24"/>
        </w:rPr>
      </w:pPr>
    </w:p>
    <w:p w:rsidR="00220914" w:rsidRPr="0008313F" w:rsidRDefault="00220914" w:rsidP="009802CC">
      <w:pPr>
        <w:rPr>
          <w:sz w:val="24"/>
          <w:szCs w:val="24"/>
        </w:rPr>
      </w:pPr>
    </w:p>
    <w:p w:rsidR="00220914" w:rsidRDefault="00220914" w:rsidP="00B52696">
      <w:pPr>
        <w:jc w:val="both"/>
        <w:rPr>
          <w:sz w:val="24"/>
          <w:szCs w:val="24"/>
          <w:lang w:val="kk-KZ"/>
        </w:rPr>
      </w:pPr>
      <w:r w:rsidRPr="006B7DCB">
        <w:rPr>
          <w:sz w:val="24"/>
          <w:szCs w:val="24"/>
          <w:lang w:val="kk-KZ"/>
        </w:rPr>
        <w:t>Специальность: 5В074500 «Транспортное строительство»</w:t>
      </w:r>
    </w:p>
    <w:p w:rsidR="00220914" w:rsidRPr="006B7DCB" w:rsidRDefault="00220914" w:rsidP="00B52696">
      <w:pPr>
        <w:jc w:val="both"/>
        <w:rPr>
          <w:sz w:val="24"/>
          <w:szCs w:val="24"/>
          <w:lang w:val="kk-KZ"/>
        </w:rPr>
      </w:pPr>
    </w:p>
    <w:p w:rsidR="00220914" w:rsidRPr="006B7DCB" w:rsidRDefault="00220914" w:rsidP="009802CC">
      <w:pPr>
        <w:rPr>
          <w:sz w:val="24"/>
          <w:szCs w:val="24"/>
        </w:rPr>
      </w:pPr>
      <w:r w:rsidRPr="006B7DCB">
        <w:rPr>
          <w:sz w:val="24"/>
          <w:szCs w:val="24"/>
          <w:lang w:val="kk-KZ"/>
        </w:rPr>
        <w:t>Количество кредитов дисциплины: 3 кредита</w:t>
      </w:r>
    </w:p>
    <w:p w:rsidR="00220914" w:rsidRPr="006B7DCB" w:rsidRDefault="00220914" w:rsidP="009802CC">
      <w:pPr>
        <w:rPr>
          <w:sz w:val="24"/>
          <w:szCs w:val="24"/>
        </w:rPr>
      </w:pPr>
    </w:p>
    <w:p w:rsidR="00220914" w:rsidRPr="006B7DCB" w:rsidRDefault="00220914" w:rsidP="009802CC">
      <w:pPr>
        <w:rPr>
          <w:sz w:val="24"/>
          <w:szCs w:val="24"/>
        </w:rPr>
      </w:pPr>
    </w:p>
    <w:p w:rsidR="00220914" w:rsidRPr="006B7DCB" w:rsidRDefault="00220914" w:rsidP="009802CC">
      <w:pPr>
        <w:rPr>
          <w:sz w:val="24"/>
          <w:szCs w:val="24"/>
        </w:rPr>
      </w:pPr>
    </w:p>
    <w:p w:rsidR="00220914" w:rsidRPr="0008313F" w:rsidRDefault="00220914" w:rsidP="009802CC">
      <w:pPr>
        <w:rPr>
          <w:sz w:val="24"/>
          <w:szCs w:val="24"/>
        </w:rPr>
      </w:pPr>
    </w:p>
    <w:p w:rsidR="00220914" w:rsidRPr="0008313F" w:rsidRDefault="00220914" w:rsidP="009802CC">
      <w:pPr>
        <w:rPr>
          <w:sz w:val="24"/>
          <w:szCs w:val="24"/>
        </w:rPr>
      </w:pPr>
    </w:p>
    <w:p w:rsidR="00220914" w:rsidRPr="0008313F" w:rsidRDefault="00220914" w:rsidP="009802CC">
      <w:pPr>
        <w:rPr>
          <w:sz w:val="24"/>
          <w:szCs w:val="24"/>
        </w:rPr>
      </w:pPr>
    </w:p>
    <w:p w:rsidR="00220914" w:rsidRPr="0008313F" w:rsidRDefault="00220914" w:rsidP="009802CC">
      <w:pPr>
        <w:rPr>
          <w:sz w:val="24"/>
          <w:szCs w:val="24"/>
        </w:rPr>
      </w:pPr>
    </w:p>
    <w:p w:rsidR="00220914" w:rsidRPr="0008313F" w:rsidRDefault="00220914" w:rsidP="009802CC">
      <w:pPr>
        <w:rPr>
          <w:sz w:val="24"/>
          <w:szCs w:val="24"/>
        </w:rPr>
      </w:pPr>
    </w:p>
    <w:p w:rsidR="00220914" w:rsidRPr="0008313F" w:rsidRDefault="00220914" w:rsidP="009802CC">
      <w:pPr>
        <w:rPr>
          <w:sz w:val="24"/>
          <w:szCs w:val="24"/>
        </w:rPr>
      </w:pPr>
    </w:p>
    <w:p w:rsidR="00220914" w:rsidRPr="0008313F" w:rsidRDefault="00220914" w:rsidP="009802CC">
      <w:pPr>
        <w:rPr>
          <w:sz w:val="24"/>
          <w:szCs w:val="24"/>
        </w:rPr>
      </w:pPr>
    </w:p>
    <w:p w:rsidR="00220914" w:rsidRPr="0008313F" w:rsidRDefault="00220914" w:rsidP="009802CC">
      <w:pPr>
        <w:rPr>
          <w:sz w:val="24"/>
          <w:szCs w:val="24"/>
        </w:rPr>
      </w:pPr>
    </w:p>
    <w:p w:rsidR="00220914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20914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20914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20914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220914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20914" w:rsidRPr="0008313F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220914" w:rsidRPr="0008313F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Өскемен</w:t>
      </w:r>
    </w:p>
    <w:p w:rsidR="00220914" w:rsidRPr="0008313F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Усть-Каменогорск</w:t>
      </w:r>
    </w:p>
    <w:p w:rsidR="00220914" w:rsidRPr="0008313F" w:rsidRDefault="00220914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2017</w:t>
      </w:r>
    </w:p>
    <w:p w:rsidR="00220914" w:rsidRPr="00CC2976" w:rsidRDefault="00220914" w:rsidP="0075326E">
      <w:pPr>
        <w:ind w:firstLine="708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Рабочая модульная учебная программа и силлабус разработаны на кафедре «Строительство» на основании </w:t>
      </w:r>
      <w:r w:rsidRPr="00CC2976">
        <w:rPr>
          <w:sz w:val="24"/>
          <w:szCs w:val="24"/>
          <w:lang w:val="kk-KZ"/>
        </w:rPr>
        <w:t>Рабочего учебного плана</w:t>
      </w:r>
      <w:r w:rsidRPr="00CC2976">
        <w:rPr>
          <w:sz w:val="24"/>
          <w:szCs w:val="24"/>
        </w:rPr>
        <w:t>,</w:t>
      </w:r>
      <w:r>
        <w:rPr>
          <w:sz w:val="24"/>
          <w:szCs w:val="24"/>
          <w:lang w:val="kk-KZ"/>
        </w:rPr>
        <w:t xml:space="preserve"> Каталога элективных дисциплин</w:t>
      </w:r>
      <w:r w:rsidRPr="00CC2976">
        <w:rPr>
          <w:sz w:val="24"/>
          <w:szCs w:val="24"/>
        </w:rPr>
        <w:t>и Модульной образовательной программы специальности.</w:t>
      </w:r>
    </w:p>
    <w:p w:rsidR="00220914" w:rsidRPr="00CC2976" w:rsidRDefault="00220914" w:rsidP="009802CC">
      <w:pPr>
        <w:jc w:val="both"/>
        <w:rPr>
          <w:sz w:val="24"/>
          <w:szCs w:val="24"/>
        </w:rPr>
      </w:pPr>
    </w:p>
    <w:p w:rsidR="00220914" w:rsidRPr="00CC2976" w:rsidRDefault="00220914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220914" w:rsidRPr="00CC2976" w:rsidRDefault="00220914" w:rsidP="009802CC">
      <w:pPr>
        <w:pStyle w:val="BodyTextIndent"/>
        <w:tabs>
          <w:tab w:val="left" w:pos="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Одобрено учебно-методическим советом </w:t>
      </w:r>
      <w:r w:rsidRPr="0008313F">
        <w:rPr>
          <w:sz w:val="24"/>
          <w:szCs w:val="24"/>
        </w:rPr>
        <w:t>Архитектурно-строительного факультета</w:t>
      </w:r>
    </w:p>
    <w:p w:rsidR="00220914" w:rsidRPr="009802CC" w:rsidRDefault="00220914" w:rsidP="009802CC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Председатель</w:t>
      </w:r>
      <w:r w:rsidRPr="00CC2976">
        <w:rPr>
          <w:sz w:val="24"/>
          <w:szCs w:val="24"/>
        </w:rPr>
        <w:tab/>
      </w:r>
      <w:r>
        <w:rPr>
          <w:sz w:val="24"/>
          <w:szCs w:val="24"/>
          <w:lang w:val="kk-KZ"/>
        </w:rPr>
        <w:t>Б.Е. Махиев</w:t>
      </w:r>
    </w:p>
    <w:p w:rsidR="00220914" w:rsidRPr="00CC2976" w:rsidRDefault="00220914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от__________г.</w:t>
      </w:r>
    </w:p>
    <w:p w:rsidR="00220914" w:rsidRPr="00CC2976" w:rsidRDefault="00220914" w:rsidP="009802CC">
      <w:pPr>
        <w:jc w:val="both"/>
        <w:rPr>
          <w:sz w:val="24"/>
          <w:szCs w:val="24"/>
        </w:rPr>
      </w:pPr>
    </w:p>
    <w:p w:rsidR="00220914" w:rsidRPr="00CC2976" w:rsidRDefault="00220914" w:rsidP="009802CC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Обсуждено на заседании кафедры «Строительство»</w:t>
      </w:r>
    </w:p>
    <w:p w:rsidR="00220914" w:rsidRPr="00CC2976" w:rsidRDefault="00220914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Зав. кафедрой </w:t>
      </w:r>
      <w:r w:rsidRPr="00CC2976">
        <w:rPr>
          <w:sz w:val="24"/>
          <w:szCs w:val="24"/>
        </w:rPr>
        <w:tab/>
        <w:t>О.</w:t>
      </w:r>
      <w:r>
        <w:rPr>
          <w:sz w:val="24"/>
          <w:szCs w:val="24"/>
          <w:lang w:val="kk-KZ"/>
        </w:rPr>
        <w:t>В.</w:t>
      </w:r>
      <w:r w:rsidRPr="00CC2976">
        <w:rPr>
          <w:sz w:val="24"/>
          <w:szCs w:val="24"/>
        </w:rPr>
        <w:t xml:space="preserve"> Руденко</w:t>
      </w:r>
    </w:p>
    <w:p w:rsidR="00220914" w:rsidRPr="00CC2976" w:rsidRDefault="00220914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 __________г.</w:t>
      </w:r>
    </w:p>
    <w:p w:rsidR="00220914" w:rsidRPr="00CC2976" w:rsidRDefault="00220914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220914" w:rsidRPr="00CC2976" w:rsidRDefault="00220914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Разработал </w:t>
      </w:r>
    </w:p>
    <w:p w:rsidR="00220914" w:rsidRPr="00CC2976" w:rsidRDefault="00220914" w:rsidP="009802CC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ст. преподаватель</w:t>
      </w:r>
      <w:r>
        <w:rPr>
          <w:sz w:val="24"/>
          <w:szCs w:val="24"/>
        </w:rPr>
        <w:tab/>
      </w:r>
      <w:r>
        <w:rPr>
          <w:sz w:val="24"/>
          <w:szCs w:val="24"/>
          <w:lang w:val="kk-KZ"/>
        </w:rPr>
        <w:t>А</w:t>
      </w:r>
      <w:r>
        <w:rPr>
          <w:sz w:val="24"/>
          <w:szCs w:val="24"/>
        </w:rPr>
        <w:t>.</w:t>
      </w:r>
      <w:r>
        <w:rPr>
          <w:sz w:val="24"/>
          <w:szCs w:val="24"/>
          <w:lang w:val="kk-KZ"/>
        </w:rPr>
        <w:t>К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Раимбекова</w:t>
      </w:r>
    </w:p>
    <w:p w:rsidR="00220914" w:rsidRPr="00CC2976" w:rsidRDefault="00220914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220914" w:rsidRPr="00CC2976" w:rsidRDefault="00220914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Нормоконтролер</w:t>
      </w:r>
      <w:r w:rsidRPr="00CC2976">
        <w:rPr>
          <w:sz w:val="24"/>
          <w:szCs w:val="24"/>
        </w:rPr>
        <w:tab/>
        <w:t>В.</w:t>
      </w:r>
      <w:r>
        <w:rPr>
          <w:sz w:val="24"/>
          <w:szCs w:val="24"/>
          <w:lang w:val="kk-KZ"/>
        </w:rPr>
        <w:t>Г.</w:t>
      </w:r>
      <w:r w:rsidRPr="00CC2976">
        <w:rPr>
          <w:sz w:val="24"/>
          <w:szCs w:val="24"/>
        </w:rPr>
        <w:t xml:space="preserve"> Харинов</w:t>
      </w:r>
    </w:p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Default="00220914" w:rsidP="009802CC"/>
    <w:p w:rsidR="00220914" w:rsidRPr="006B7DCB" w:rsidRDefault="00220914" w:rsidP="00B52696">
      <w:pPr>
        <w:ind w:firstLine="540"/>
        <w:jc w:val="center"/>
        <w:rPr>
          <w:sz w:val="24"/>
          <w:szCs w:val="24"/>
        </w:rPr>
      </w:pPr>
      <w:r w:rsidRPr="006B7DCB">
        <w:rPr>
          <w:sz w:val="24"/>
          <w:szCs w:val="24"/>
        </w:rPr>
        <w:t>1 ХАРАКТЕРИСТИКА ДИСЦИПЛИНЫ, ЕЕ МЕСТО В УЧЕБНОМ ПРОЦЕССЕ</w:t>
      </w:r>
    </w:p>
    <w:p w:rsidR="00220914" w:rsidRPr="006B7DCB" w:rsidRDefault="00220914" w:rsidP="00B52696">
      <w:pPr>
        <w:ind w:firstLine="540"/>
        <w:jc w:val="center"/>
        <w:rPr>
          <w:sz w:val="24"/>
          <w:szCs w:val="24"/>
        </w:rPr>
      </w:pPr>
    </w:p>
    <w:p w:rsidR="00220914" w:rsidRPr="006B7DCB" w:rsidRDefault="00220914" w:rsidP="00B52696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</w:rPr>
      </w:pPr>
      <w:r w:rsidRPr="006B7DCB">
        <w:rPr>
          <w:b/>
          <w:bCs/>
        </w:rPr>
        <w:t>Описание изучаемой дисциплины</w:t>
      </w:r>
    </w:p>
    <w:p w:rsidR="00220914" w:rsidRPr="006B7DCB" w:rsidRDefault="00220914" w:rsidP="00B52696">
      <w:pPr>
        <w:shd w:val="clear" w:color="auto" w:fill="FFFFFF"/>
        <w:ind w:right="29" w:firstLine="709"/>
        <w:jc w:val="both"/>
        <w:rPr>
          <w:color w:val="000000"/>
          <w:spacing w:val="-6"/>
          <w:sz w:val="24"/>
          <w:szCs w:val="24"/>
        </w:rPr>
      </w:pPr>
    </w:p>
    <w:p w:rsidR="00220914" w:rsidRPr="006B7DCB" w:rsidRDefault="00220914" w:rsidP="00B52696">
      <w:pPr>
        <w:ind w:firstLine="540"/>
        <w:jc w:val="both"/>
        <w:rPr>
          <w:sz w:val="24"/>
          <w:szCs w:val="24"/>
        </w:rPr>
      </w:pPr>
      <w:r w:rsidRPr="006B7DCB">
        <w:rPr>
          <w:sz w:val="24"/>
          <w:szCs w:val="24"/>
        </w:rPr>
        <w:t xml:space="preserve">Дисциплина «Зимнее содержание автодорог» рассматривает особенности </w:t>
      </w:r>
      <w:r w:rsidRPr="006B7DCB">
        <w:rPr>
          <w:sz w:val="24"/>
          <w:szCs w:val="24"/>
          <w:lang w:val="kk-KZ"/>
        </w:rPr>
        <w:t xml:space="preserve">зимнего содержания автомобильных дорог; </w:t>
      </w:r>
      <w:r w:rsidRPr="006B7DCB">
        <w:rPr>
          <w:sz w:val="24"/>
          <w:szCs w:val="24"/>
        </w:rPr>
        <w:t xml:space="preserve">требования к </w:t>
      </w:r>
      <w:r w:rsidRPr="006B7DCB">
        <w:rPr>
          <w:sz w:val="24"/>
          <w:szCs w:val="24"/>
          <w:lang w:val="kk-KZ"/>
        </w:rPr>
        <w:t>автомобильным дорогам в зимний период</w:t>
      </w:r>
      <w:r w:rsidRPr="006B7DCB">
        <w:rPr>
          <w:sz w:val="24"/>
          <w:szCs w:val="24"/>
        </w:rPr>
        <w:t xml:space="preserve">; образование и свойства снежного покрова; основные метеорологические факторы зимнего периода; основы теории переноса и отложения снега; объемы снегоприноса; районирование территорий по условиям снегоборьбы; способы защиты дорог от снега; организация и технология очистки дорог от снега и обледенения; эксплуатация автомобильных дорог в особых условиях </w:t>
      </w:r>
    </w:p>
    <w:p w:rsidR="00220914" w:rsidRPr="006B7DCB" w:rsidRDefault="00220914" w:rsidP="00B52696">
      <w:pPr>
        <w:pStyle w:val="Style2"/>
        <w:widowControl/>
        <w:spacing w:line="240" w:lineRule="auto"/>
        <w:ind w:firstLine="567"/>
        <w:jc w:val="both"/>
        <w:rPr>
          <w:b/>
          <w:bCs/>
        </w:rPr>
      </w:pPr>
      <w:bookmarkStart w:id="0" w:name="bookmark1"/>
    </w:p>
    <w:p w:rsidR="00220914" w:rsidRPr="006B7DCB" w:rsidRDefault="00220914" w:rsidP="00B52696">
      <w:pPr>
        <w:ind w:left="568"/>
        <w:jc w:val="center"/>
        <w:rPr>
          <w:rFonts w:ascii="TimesNewRomanPSMT" w:eastAsia="TimesNewRomanPSMT"/>
          <w:sz w:val="24"/>
          <w:szCs w:val="24"/>
        </w:rPr>
      </w:pPr>
      <w:r w:rsidRPr="006B7DCB">
        <w:rPr>
          <w:b/>
          <w:bCs/>
          <w:sz w:val="24"/>
          <w:szCs w:val="24"/>
        </w:rPr>
        <w:t>1.2 Цели и задачи изучения дисциплины</w:t>
      </w:r>
    </w:p>
    <w:p w:rsidR="00220914" w:rsidRPr="006B7DCB" w:rsidRDefault="00220914" w:rsidP="00B52696">
      <w:pPr>
        <w:pStyle w:val="Style2"/>
        <w:ind w:left="928" w:firstLine="0"/>
        <w:rPr>
          <w:b/>
          <w:bCs/>
        </w:rPr>
      </w:pPr>
    </w:p>
    <w:p w:rsidR="00220914" w:rsidRPr="006B7DCB" w:rsidRDefault="00220914" w:rsidP="00B52696">
      <w:pPr>
        <w:pStyle w:val="Style2"/>
        <w:ind w:left="927" w:firstLine="0"/>
        <w:rPr>
          <w:b/>
          <w:bCs/>
        </w:rPr>
      </w:pPr>
    </w:p>
    <w:p w:rsidR="00220914" w:rsidRPr="006B7DCB" w:rsidRDefault="00220914" w:rsidP="00B52696">
      <w:pPr>
        <w:ind w:firstLine="567"/>
        <w:jc w:val="both"/>
        <w:rPr>
          <w:sz w:val="24"/>
          <w:szCs w:val="24"/>
        </w:rPr>
      </w:pPr>
      <w:r w:rsidRPr="006B7DCB">
        <w:rPr>
          <w:sz w:val="24"/>
          <w:szCs w:val="24"/>
        </w:rPr>
        <w:t>Целью преподавания дисциплины «Зимнее содержание автодорог» является формирование профессиональной подготовки студентов в области содержания автомобильных дорог в зимний период.</w:t>
      </w:r>
    </w:p>
    <w:p w:rsidR="00220914" w:rsidRPr="006B7DCB" w:rsidRDefault="00220914" w:rsidP="00B52696">
      <w:pPr>
        <w:ind w:firstLine="567"/>
        <w:jc w:val="both"/>
        <w:rPr>
          <w:sz w:val="24"/>
          <w:szCs w:val="24"/>
        </w:rPr>
      </w:pPr>
      <w:r w:rsidRPr="006B7DCB">
        <w:rPr>
          <w:sz w:val="24"/>
          <w:szCs w:val="24"/>
        </w:rPr>
        <w:t>Знать основы теории метелей, методы проектирования дорог по уменьшению снегозаносимости, способы защиты от снежных заносов и лавин, методы очистки дорог от снега, основы борьбы со скользкостью и наледями. Ознакомить с организацией и экономикой зимнего содержания автомобильных дорог.</w:t>
      </w:r>
    </w:p>
    <w:p w:rsidR="00220914" w:rsidRPr="006B7DCB" w:rsidRDefault="00220914" w:rsidP="00B52696">
      <w:pPr>
        <w:ind w:firstLine="567"/>
        <w:jc w:val="both"/>
        <w:rPr>
          <w:sz w:val="24"/>
          <w:szCs w:val="24"/>
        </w:rPr>
      </w:pPr>
    </w:p>
    <w:bookmarkEnd w:id="0"/>
    <w:p w:rsidR="00220914" w:rsidRDefault="00220914" w:rsidP="005C76F3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941421">
        <w:rPr>
          <w:b/>
          <w:bCs/>
        </w:rPr>
        <w:t>1.3 Результаты  изучения дисциплины</w:t>
      </w:r>
    </w:p>
    <w:p w:rsidR="00220914" w:rsidRPr="00941421" w:rsidRDefault="00220914" w:rsidP="005C76F3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20914" w:rsidRPr="00941421" w:rsidRDefault="00220914" w:rsidP="005C76F3">
      <w:pPr>
        <w:ind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220914" w:rsidRPr="00941421" w:rsidRDefault="00220914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знание основных положений, закономерностей, задач </w:t>
      </w:r>
      <w:r>
        <w:rPr>
          <w:color w:val="000000"/>
          <w:sz w:val="24"/>
          <w:szCs w:val="24"/>
        </w:rPr>
        <w:t>зимнего содержания</w:t>
      </w:r>
      <w:r w:rsidRPr="00941421">
        <w:rPr>
          <w:color w:val="000000"/>
          <w:sz w:val="24"/>
          <w:szCs w:val="24"/>
        </w:rPr>
        <w:t xml:space="preserve"> объектов транспортной инфраструктуры и технологии </w:t>
      </w:r>
      <w:r>
        <w:rPr>
          <w:color w:val="000000"/>
          <w:sz w:val="24"/>
          <w:szCs w:val="24"/>
        </w:rPr>
        <w:t xml:space="preserve">снегоборьбы и борьбы со скольскозтью </w:t>
      </w:r>
      <w:r w:rsidRPr="00941421">
        <w:rPr>
          <w:color w:val="000000"/>
          <w:sz w:val="24"/>
          <w:szCs w:val="24"/>
        </w:rPr>
        <w:t>и понимание сути (основных факторов) выполнения таких процессов;</w:t>
      </w:r>
    </w:p>
    <w:p w:rsidR="00220914" w:rsidRPr="00941421" w:rsidRDefault="00220914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применение знаний и пониманий на практике при непосредственном выполнении </w:t>
      </w:r>
      <w:r>
        <w:rPr>
          <w:color w:val="000000"/>
          <w:sz w:val="24"/>
          <w:szCs w:val="24"/>
        </w:rPr>
        <w:t>снегоуборочных</w:t>
      </w:r>
      <w:r w:rsidRPr="00941421">
        <w:rPr>
          <w:color w:val="000000"/>
          <w:sz w:val="24"/>
          <w:szCs w:val="24"/>
        </w:rPr>
        <w:t xml:space="preserve"> процессов, уметь выбирать и применять оптимальные и эффективные методы и </w:t>
      </w:r>
      <w:r w:rsidRPr="00941421">
        <w:rPr>
          <w:sz w:val="24"/>
          <w:szCs w:val="24"/>
        </w:rPr>
        <w:t xml:space="preserve">способы организационно-технологического обеспечения </w:t>
      </w:r>
      <w:r>
        <w:rPr>
          <w:sz w:val="24"/>
          <w:szCs w:val="24"/>
        </w:rPr>
        <w:t>о</w:t>
      </w:r>
      <w:r w:rsidRPr="00941421">
        <w:rPr>
          <w:sz w:val="24"/>
          <w:szCs w:val="24"/>
        </w:rPr>
        <w:t xml:space="preserve">бъектов транспортной инфрастуктуры и современные способы </w:t>
      </w:r>
      <w:r>
        <w:rPr>
          <w:sz w:val="24"/>
          <w:szCs w:val="24"/>
        </w:rPr>
        <w:t>зимнего содержания д</w:t>
      </w:r>
      <w:r w:rsidRPr="00941421">
        <w:rPr>
          <w:sz w:val="24"/>
          <w:szCs w:val="24"/>
        </w:rPr>
        <w:t>орог</w:t>
      </w:r>
      <w:r w:rsidRPr="00941421">
        <w:rPr>
          <w:color w:val="000000"/>
          <w:sz w:val="24"/>
          <w:szCs w:val="24"/>
        </w:rPr>
        <w:t>;</w:t>
      </w:r>
    </w:p>
    <w:p w:rsidR="00220914" w:rsidRPr="00941421" w:rsidRDefault="00220914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формирование суждений – иметь </w:t>
      </w:r>
      <w:r w:rsidRPr="00941421">
        <w:rPr>
          <w:rStyle w:val="FontStyle70"/>
          <w:sz w:val="24"/>
          <w:szCs w:val="24"/>
        </w:rPr>
        <w:t xml:space="preserve">собственное инженерно-техническое  представление необходимости </w:t>
      </w:r>
      <w:r w:rsidRPr="00941421">
        <w:rPr>
          <w:sz w:val="24"/>
          <w:szCs w:val="24"/>
        </w:rPr>
        <w:t xml:space="preserve">знаний </w:t>
      </w:r>
      <w:r>
        <w:rPr>
          <w:sz w:val="24"/>
          <w:szCs w:val="24"/>
        </w:rPr>
        <w:t>по современным методам снегоборьбы и борьбы со скользкостью</w:t>
      </w:r>
      <w:r w:rsidRPr="00941421">
        <w:rPr>
          <w:sz w:val="24"/>
          <w:szCs w:val="24"/>
        </w:rPr>
        <w:t xml:space="preserve"> объек</w:t>
      </w:r>
      <w:r>
        <w:rPr>
          <w:sz w:val="24"/>
          <w:szCs w:val="24"/>
        </w:rPr>
        <w:t>тов транспортной инфраструктуры</w:t>
      </w:r>
      <w:r w:rsidRPr="00941421">
        <w:rPr>
          <w:sz w:val="24"/>
          <w:szCs w:val="24"/>
        </w:rPr>
        <w:t xml:space="preserve">, что используется в дальнейшем при изучении </w:t>
      </w:r>
      <w:r>
        <w:rPr>
          <w:sz w:val="24"/>
          <w:szCs w:val="24"/>
        </w:rPr>
        <w:t xml:space="preserve">других </w:t>
      </w:r>
      <w:r w:rsidRPr="00941421">
        <w:rPr>
          <w:sz w:val="24"/>
          <w:szCs w:val="24"/>
        </w:rPr>
        <w:t xml:space="preserve">дисциплин </w:t>
      </w:r>
      <w:r>
        <w:rPr>
          <w:sz w:val="24"/>
          <w:szCs w:val="24"/>
        </w:rPr>
        <w:t>транспортного строительства</w:t>
      </w:r>
      <w:r w:rsidRPr="00941421">
        <w:rPr>
          <w:sz w:val="24"/>
          <w:szCs w:val="24"/>
        </w:rPr>
        <w:t>;</w:t>
      </w:r>
    </w:p>
    <w:p w:rsidR="00220914" w:rsidRPr="00941421" w:rsidRDefault="00220914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коммуникативные способности будущих специалистов должны заключаться в о</w:t>
      </w:r>
      <w:r w:rsidRPr="00941421">
        <w:rPr>
          <w:sz w:val="24"/>
          <w:szCs w:val="24"/>
        </w:rPr>
        <w:t>владении сложными коммуникативными навыками и умениями, этикета в сфере общения, соблюдение приличий, воспитанность, ориентация в рамках данной профессии</w:t>
      </w:r>
      <w:r w:rsidRPr="00941421">
        <w:rPr>
          <w:color w:val="000000"/>
          <w:sz w:val="24"/>
          <w:szCs w:val="24"/>
        </w:rPr>
        <w:t>;</w:t>
      </w:r>
    </w:p>
    <w:p w:rsidR="00220914" w:rsidRPr="00941421" w:rsidRDefault="00220914" w:rsidP="005C76F3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 xml:space="preserve">навыки обучения или способности к учебе – </w:t>
      </w:r>
      <w:r w:rsidRPr="00941421">
        <w:rPr>
          <w:sz w:val="24"/>
          <w:szCs w:val="24"/>
        </w:rPr>
        <w:t xml:space="preserve">приобретения информации, анализа информации, использования новых методов обучения, расширения профессиональной деятельности и сферы использования, приобрести понимание </w:t>
      </w:r>
      <w:r>
        <w:rPr>
          <w:sz w:val="24"/>
          <w:szCs w:val="24"/>
        </w:rPr>
        <w:t xml:space="preserve">цели данной дисциплины и </w:t>
      </w:r>
      <w:r w:rsidRPr="00941421">
        <w:rPr>
          <w:sz w:val="24"/>
          <w:szCs w:val="24"/>
        </w:rPr>
        <w:t xml:space="preserve">необходимости расширения </w:t>
      </w:r>
      <w:r>
        <w:rPr>
          <w:sz w:val="24"/>
          <w:szCs w:val="24"/>
        </w:rPr>
        <w:t>данных знаний в данной отрасли зимнего содержания автомобильной дороги</w:t>
      </w:r>
      <w:r w:rsidRPr="00941421">
        <w:rPr>
          <w:sz w:val="24"/>
          <w:szCs w:val="24"/>
        </w:rPr>
        <w:t>.</w:t>
      </w:r>
    </w:p>
    <w:p w:rsidR="00220914" w:rsidRPr="005E5338" w:rsidRDefault="00220914" w:rsidP="005C76F3">
      <w:pPr>
        <w:autoSpaceDE w:val="0"/>
        <w:autoSpaceDN w:val="0"/>
        <w:adjustRightInd w:val="0"/>
        <w:ind w:firstLine="709"/>
        <w:jc w:val="both"/>
        <w:rPr>
          <w:b/>
          <w:bCs/>
          <w:i/>
          <w:iCs/>
          <w:color w:val="000000"/>
          <w:sz w:val="24"/>
          <w:szCs w:val="24"/>
          <w:lang w:eastAsia="en-US"/>
        </w:rPr>
      </w:pPr>
    </w:p>
    <w:p w:rsidR="00220914" w:rsidRDefault="00220914" w:rsidP="00B52696">
      <w:pPr>
        <w:ind w:firstLine="567"/>
        <w:jc w:val="both"/>
        <w:rPr>
          <w:sz w:val="24"/>
          <w:szCs w:val="24"/>
        </w:rPr>
      </w:pPr>
    </w:p>
    <w:p w:rsidR="00220914" w:rsidRDefault="00220914" w:rsidP="00B52696">
      <w:pPr>
        <w:ind w:firstLine="567"/>
        <w:jc w:val="both"/>
        <w:rPr>
          <w:sz w:val="24"/>
          <w:szCs w:val="24"/>
        </w:rPr>
      </w:pPr>
    </w:p>
    <w:p w:rsidR="00220914" w:rsidRDefault="00220914" w:rsidP="00B52696">
      <w:pPr>
        <w:ind w:firstLine="567"/>
        <w:jc w:val="both"/>
        <w:rPr>
          <w:sz w:val="24"/>
          <w:szCs w:val="24"/>
        </w:rPr>
      </w:pPr>
    </w:p>
    <w:p w:rsidR="00220914" w:rsidRPr="006B7DCB" w:rsidRDefault="00220914" w:rsidP="00B52696">
      <w:pPr>
        <w:ind w:firstLine="567"/>
        <w:jc w:val="both"/>
        <w:rPr>
          <w:sz w:val="24"/>
          <w:szCs w:val="24"/>
        </w:rPr>
      </w:pPr>
    </w:p>
    <w:p w:rsidR="00220914" w:rsidRPr="006B7DCB" w:rsidRDefault="00220914" w:rsidP="00B52696">
      <w:pPr>
        <w:pStyle w:val="ListParagraph"/>
        <w:numPr>
          <w:ilvl w:val="1"/>
          <w:numId w:val="30"/>
        </w:numPr>
        <w:jc w:val="center"/>
        <w:rPr>
          <w:b/>
          <w:bCs/>
          <w:sz w:val="24"/>
          <w:szCs w:val="24"/>
        </w:rPr>
      </w:pPr>
      <w:r w:rsidRPr="006B7DCB">
        <w:rPr>
          <w:b/>
          <w:bCs/>
          <w:sz w:val="24"/>
          <w:szCs w:val="24"/>
        </w:rPr>
        <w:t>Пререквизиты</w:t>
      </w:r>
    </w:p>
    <w:p w:rsidR="00220914" w:rsidRPr="006B7DCB" w:rsidRDefault="00220914" w:rsidP="00B52696">
      <w:pPr>
        <w:ind w:left="568"/>
        <w:rPr>
          <w:b/>
          <w:bCs/>
          <w:sz w:val="24"/>
          <w:szCs w:val="24"/>
        </w:rPr>
      </w:pPr>
    </w:p>
    <w:p w:rsidR="00220914" w:rsidRDefault="00220914" w:rsidP="00B52696">
      <w:pPr>
        <w:ind w:firstLine="567"/>
        <w:jc w:val="both"/>
        <w:rPr>
          <w:sz w:val="24"/>
          <w:szCs w:val="24"/>
        </w:rPr>
      </w:pPr>
      <w:r w:rsidRPr="006B7DCB">
        <w:rPr>
          <w:sz w:val="24"/>
          <w:szCs w:val="24"/>
        </w:rPr>
        <w:t>Для изучения курса «Зимнее содержание автодорог» необходимы знания учебных дисциплин: «Химия», «Строительные машины и оборудование», «Проектирование автомобильных дорог», «Эксплуатация автомобильных дорог»</w:t>
      </w:r>
      <w:r>
        <w:rPr>
          <w:sz w:val="24"/>
          <w:szCs w:val="24"/>
        </w:rPr>
        <w:t>.</w:t>
      </w:r>
    </w:p>
    <w:p w:rsidR="00220914" w:rsidRPr="006B7DCB" w:rsidRDefault="00220914" w:rsidP="00B52696">
      <w:pPr>
        <w:ind w:firstLine="567"/>
        <w:jc w:val="both"/>
        <w:rPr>
          <w:sz w:val="24"/>
          <w:szCs w:val="24"/>
        </w:rPr>
      </w:pPr>
    </w:p>
    <w:p w:rsidR="00220914" w:rsidRPr="006B7DCB" w:rsidRDefault="00220914" w:rsidP="00B52696">
      <w:pPr>
        <w:pStyle w:val="ListParagraph"/>
        <w:numPr>
          <w:ilvl w:val="1"/>
          <w:numId w:val="30"/>
        </w:numPr>
        <w:jc w:val="center"/>
        <w:rPr>
          <w:b/>
          <w:bCs/>
          <w:sz w:val="24"/>
          <w:szCs w:val="24"/>
        </w:rPr>
      </w:pPr>
      <w:r w:rsidRPr="006B7DCB">
        <w:rPr>
          <w:b/>
          <w:bCs/>
          <w:sz w:val="24"/>
          <w:szCs w:val="24"/>
        </w:rPr>
        <w:t>Постреквизиты</w:t>
      </w:r>
    </w:p>
    <w:p w:rsidR="00220914" w:rsidRPr="006B7DCB" w:rsidRDefault="00220914" w:rsidP="00B52696">
      <w:pPr>
        <w:ind w:left="928"/>
        <w:jc w:val="both"/>
        <w:rPr>
          <w:b/>
          <w:bCs/>
          <w:sz w:val="24"/>
          <w:szCs w:val="24"/>
        </w:rPr>
      </w:pPr>
    </w:p>
    <w:p w:rsidR="00220914" w:rsidRPr="006B7DCB" w:rsidRDefault="00220914" w:rsidP="00B52696">
      <w:pPr>
        <w:ind w:firstLine="567"/>
        <w:jc w:val="both"/>
        <w:rPr>
          <w:color w:val="000000"/>
          <w:spacing w:val="9"/>
          <w:sz w:val="24"/>
          <w:szCs w:val="24"/>
          <w:lang w:val="kk-KZ"/>
        </w:rPr>
      </w:pPr>
      <w:r w:rsidRPr="006B7DCB">
        <w:rPr>
          <w:sz w:val="24"/>
          <w:szCs w:val="24"/>
        </w:rPr>
        <w:t>Знания и навыки, приобретенные студентом в процессе изучения данной дисциплины необходимы при выполнении дипломных проектов, связанных с вопросами зимнего содержания дорог.</w:t>
      </w:r>
    </w:p>
    <w:p w:rsidR="00220914" w:rsidRPr="006B7DCB" w:rsidRDefault="00220914" w:rsidP="00B52696">
      <w:pPr>
        <w:rPr>
          <w:b/>
          <w:bCs/>
          <w:sz w:val="24"/>
          <w:szCs w:val="24"/>
          <w:lang w:val="kk-KZ"/>
        </w:rPr>
      </w:pPr>
    </w:p>
    <w:p w:rsidR="00220914" w:rsidRPr="006B7DCB" w:rsidRDefault="00220914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B7DCB"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6B7DCB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220914" w:rsidRPr="006B7DCB" w:rsidRDefault="00220914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0914" w:rsidRPr="006B7DCB" w:rsidRDefault="00220914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B7DCB">
        <w:rPr>
          <w:rFonts w:ascii="Times New Roman" w:hAnsi="Times New Roman" w:cs="Times New Roman"/>
          <w:b/>
          <w:bCs/>
          <w:sz w:val="24"/>
          <w:szCs w:val="24"/>
        </w:rPr>
        <w:t>2.1 Тематический план</w:t>
      </w:r>
    </w:p>
    <w:p w:rsidR="00220914" w:rsidRPr="006B7DCB" w:rsidRDefault="00220914" w:rsidP="009A47D5">
      <w:pPr>
        <w:jc w:val="both"/>
        <w:rPr>
          <w:b/>
          <w:bCs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998"/>
        <w:gridCol w:w="5386"/>
        <w:gridCol w:w="1755"/>
        <w:gridCol w:w="18"/>
        <w:gridCol w:w="1635"/>
      </w:tblGrid>
      <w:tr w:rsidR="00220914" w:rsidRPr="008E2BC3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r w:rsidRPr="007B61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 w:eastAsia="en-US"/>
              </w:rPr>
              <w:t>м</w:t>
            </w:r>
            <w:r w:rsidRPr="000D130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20914" w:rsidRPr="000D1305" w:rsidRDefault="00220914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Наименование темы, ее содержание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Ссылка на</w:t>
            </w:r>
          </w:p>
          <w:p w:rsidR="00220914" w:rsidRPr="000D1305" w:rsidRDefault="00220914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литературу</w:t>
            </w:r>
          </w:p>
          <w:p w:rsidR="00220914" w:rsidRPr="000D1305" w:rsidRDefault="00220914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 другие</w:t>
            </w:r>
          </w:p>
          <w:p w:rsidR="00220914" w:rsidRPr="000D1305" w:rsidRDefault="00220914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источники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Трудоемкость вкредитах</w:t>
            </w:r>
          </w:p>
        </w:tc>
      </w:tr>
      <w:tr w:rsidR="00220914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220914" w:rsidRPr="008E2BC3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Свойства снега и снегозаносимость автомобильных дорог»</w:t>
            </w:r>
          </w:p>
        </w:tc>
      </w:tr>
      <w:tr w:rsidR="00220914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0D1305" w:rsidRDefault="00220914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D130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Лекционные занятия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C5D9A" w:rsidRDefault="00220914" w:rsidP="005F47EA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 xml:space="preserve">Особенности </w:t>
            </w:r>
            <w:r w:rsidRPr="004F0038">
              <w:rPr>
                <w:sz w:val="24"/>
                <w:szCs w:val="24"/>
                <w:lang w:val="kk-KZ"/>
              </w:rPr>
              <w:t>зимнего содержания автомобильных дорог.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4F0038">
              <w:rPr>
                <w:sz w:val="24"/>
                <w:szCs w:val="24"/>
              </w:rPr>
              <w:t>Необходимость и экономическая целесообразность борьбы со снегом и льдом на дорогах.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DC7215" w:rsidRDefault="00220914" w:rsidP="008C5D9A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 w:rsidRPr="00DC7215">
              <w:rPr>
                <w:sz w:val="32"/>
                <w:szCs w:val="32"/>
                <w:vertAlign w:val="subscript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D71388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 xml:space="preserve">Достижение науки и техники в области борьбы со снегом и обледенением на </w:t>
            </w:r>
            <w:r w:rsidRPr="004F0038">
              <w:rPr>
                <w:sz w:val="24"/>
                <w:szCs w:val="24"/>
                <w:lang w:val="kk-KZ"/>
              </w:rPr>
              <w:t>автомобильных дорогах.</w:t>
            </w:r>
          </w:p>
          <w:p w:rsidR="00220914" w:rsidRPr="008C5D9A" w:rsidRDefault="00220914" w:rsidP="00D71388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 xml:space="preserve">Проблемы </w:t>
            </w:r>
            <w:r w:rsidRPr="004F0038">
              <w:rPr>
                <w:sz w:val="24"/>
                <w:szCs w:val="24"/>
                <w:lang w:val="kk-KZ"/>
              </w:rPr>
              <w:t>зимнего содержания автомобильных дорог</w:t>
            </w:r>
            <w:r w:rsidRPr="004F003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 xml:space="preserve">Требования к </w:t>
            </w:r>
            <w:r w:rsidRPr="004F0038">
              <w:rPr>
                <w:sz w:val="24"/>
                <w:szCs w:val="24"/>
                <w:lang w:val="kk-KZ"/>
              </w:rPr>
              <w:t>автомобильным дорогам в зимний период.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C5D9A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7B0C34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Основные метеорологические факторы зимнего периода.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- // 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C5D9A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4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Образование и свойства снежного покрова.</w:t>
            </w:r>
          </w:p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Свойство снега и свойства воздуха; плотность, теплопроводимость и прочность снежного покрова, сопротивление разрыву и сдвигу.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C5D9A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Основы теории переноса и отложения снега.</w:t>
            </w:r>
          </w:p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Снежный баланс различных участков местности; общая характеристика снеговетрового потока; зависимость интенсивности переноса снега от скорости ветра и плотности снега; причины вызывающие отложения переносимости снега.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C5D9A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Объемы снегоприноса.</w:t>
            </w:r>
          </w:p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Роль объемов снегоприноса в проектирование мероприятий по снегоборьбе; закономерности в объемах снегоприноса; расчетные объемы снегоприноса и возможные пути их снижения.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C5D9A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6276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6276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6276B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6276B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Районирование территорий по условиям снегоборьбы.</w:t>
            </w:r>
          </w:p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Общие вопросы районирования; деление на районы, зоны и подрайоны.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C5D9A" w:rsidRDefault="00220914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D71388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B731C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761970" w:rsidRDefault="00220914" w:rsidP="00D71388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D71388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D71388">
            <w:pPr>
              <w:jc w:val="center"/>
              <w:rPr>
                <w:b/>
                <w:bCs/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</w:tr>
      <w:tr w:rsidR="00220914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D71388">
            <w:pPr>
              <w:rPr>
                <w:sz w:val="24"/>
                <w:szCs w:val="24"/>
              </w:rPr>
            </w:pPr>
            <w:r w:rsidRPr="004B796B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885A5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B796B">
              <w:rPr>
                <w:rFonts w:ascii="Times New Roman" w:hAnsi="Times New Roman" w:cs="Times New Roman"/>
                <w:sz w:val="24"/>
                <w:szCs w:val="24"/>
              </w:rPr>
              <w:t>Анализ природно-климатических условий района эксплуатируемой дороги.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7B0C34">
            <w:pPr>
              <w:rPr>
                <w:sz w:val="24"/>
                <w:szCs w:val="24"/>
                <w:lang w:val="kk-KZ"/>
              </w:rPr>
            </w:pPr>
            <w:r w:rsidRPr="004B796B">
              <w:rPr>
                <w:sz w:val="24"/>
                <w:szCs w:val="24"/>
              </w:rPr>
              <w:t xml:space="preserve">Тема </w:t>
            </w:r>
            <w:r w:rsidRPr="004B796B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885A53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B796B">
              <w:rPr>
                <w:rFonts w:ascii="Times New Roman" w:hAnsi="Times New Roman" w:cs="Times New Roman"/>
                <w:sz w:val="24"/>
                <w:szCs w:val="24"/>
              </w:rPr>
              <w:t>Расчет снегоприноса к дороге.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220914" w:rsidRPr="004B796B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7B0C34">
            <w:pPr>
              <w:rPr>
                <w:sz w:val="24"/>
                <w:szCs w:val="24"/>
                <w:lang w:val="kk-KZ"/>
              </w:rPr>
            </w:pPr>
            <w:r w:rsidRPr="004B796B">
              <w:rPr>
                <w:sz w:val="24"/>
                <w:szCs w:val="24"/>
              </w:rPr>
              <w:t xml:space="preserve">Тема </w:t>
            </w:r>
            <w:r w:rsidRPr="004B796B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7B0C34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B796B">
              <w:rPr>
                <w:sz w:val="24"/>
                <w:szCs w:val="24"/>
              </w:rPr>
              <w:t>Разработка сводных требований к зимнему с</w:t>
            </w:r>
            <w:r w:rsidRPr="004B796B">
              <w:rPr>
                <w:sz w:val="24"/>
                <w:szCs w:val="24"/>
                <w:lang w:val="kk-KZ"/>
              </w:rPr>
              <w:t>одержанию автомобильных дорог</w:t>
            </w:r>
            <w:r w:rsidRPr="004B796B">
              <w:rPr>
                <w:sz w:val="24"/>
                <w:szCs w:val="24"/>
              </w:rPr>
              <w:t>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B796B" w:rsidRDefault="00220914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6E4CA8" w:rsidRDefault="00220914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220914" w:rsidRPr="00C7238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C7238C" w:rsidRDefault="00220914" w:rsidP="00B731C9">
            <w:pPr>
              <w:rPr>
                <w:sz w:val="24"/>
                <w:szCs w:val="24"/>
              </w:rPr>
            </w:pPr>
            <w:r w:rsidRPr="00C7238C">
              <w:rPr>
                <w:sz w:val="24"/>
                <w:szCs w:val="24"/>
              </w:rPr>
              <w:t>Тема 1</w:t>
            </w:r>
          </w:p>
          <w:p w:rsidR="00220914" w:rsidRPr="00C7238C" w:rsidRDefault="0022091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C7238C" w:rsidRDefault="00220914" w:rsidP="007B0C34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 w:rsidRPr="004F0038">
              <w:rPr>
                <w:sz w:val="24"/>
                <w:szCs w:val="24"/>
              </w:rPr>
              <w:t xml:space="preserve">Особенности </w:t>
            </w:r>
            <w:r w:rsidRPr="004F0038">
              <w:rPr>
                <w:sz w:val="24"/>
                <w:szCs w:val="24"/>
                <w:lang w:val="kk-KZ"/>
              </w:rPr>
              <w:t>зимнего содержания автомобильных дорог.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4F0038">
              <w:rPr>
                <w:sz w:val="24"/>
                <w:szCs w:val="24"/>
              </w:rPr>
              <w:t>Необходимость и экономическая целесообразность борьбы со снегом и льдом на дорогах.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C7238C" w:rsidRDefault="00220914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6E4CA8" w:rsidRDefault="00220914" w:rsidP="007B0C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F0038">
              <w:rPr>
                <w:sz w:val="23"/>
                <w:szCs w:val="23"/>
              </w:rPr>
              <w:t xml:space="preserve">Достижение науки и техники в области борьбы со снегом и обледенением на </w:t>
            </w:r>
            <w:r w:rsidRPr="004F0038">
              <w:rPr>
                <w:sz w:val="23"/>
                <w:szCs w:val="23"/>
                <w:lang w:val="kk-KZ"/>
              </w:rPr>
              <w:t>автомобильных дорогах.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40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5B7565" w:rsidRDefault="00220914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C7238C" w:rsidRDefault="00220914" w:rsidP="007B0C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 xml:space="preserve">Требования к </w:t>
            </w:r>
            <w:r w:rsidRPr="004F0038">
              <w:rPr>
                <w:sz w:val="24"/>
                <w:szCs w:val="24"/>
                <w:lang w:val="kk-KZ"/>
              </w:rPr>
              <w:t>автомобильным дорогам в зимний период.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4F0038">
              <w:rPr>
                <w:sz w:val="24"/>
                <w:szCs w:val="24"/>
              </w:rPr>
              <w:t>Основные метеорологические факторы зимнего периода.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33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C7238C" w:rsidRDefault="00220914" w:rsidP="007B0C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Образование и свойства снежного покрова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3"/>
                <w:szCs w:val="23"/>
              </w:rPr>
              <w:t>Перенос и отложения снега</w:t>
            </w:r>
            <w:r>
              <w:rPr>
                <w:sz w:val="23"/>
                <w:szCs w:val="23"/>
              </w:rPr>
              <w:t xml:space="preserve">. </w:t>
            </w:r>
            <w:r w:rsidRPr="004F0038">
              <w:rPr>
                <w:sz w:val="24"/>
                <w:szCs w:val="24"/>
              </w:rPr>
              <w:t>Роль объемов снегоприноса в проектировании мероприятий по снегоборьбе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33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Закономерности в объемах снегоприноса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Методы определения объемов снегоприноса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33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Расчетные объемы снегоприноса и пути их снижения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Районирование территории Республики Казахстан по условиям снегоборьбы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B7CA4" w:rsidRDefault="00220914" w:rsidP="00E075C5">
            <w:pPr>
              <w:jc w:val="center"/>
              <w:rPr>
                <w:sz w:val="24"/>
                <w:szCs w:val="24"/>
              </w:rPr>
            </w:pPr>
            <w:r w:rsidRPr="008B7CA4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220914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20914" w:rsidRPr="008E2BC3" w:rsidRDefault="00220914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C7238C" w:rsidRDefault="00220914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val="kk-KZ" w:eastAsia="en-US"/>
              </w:rPr>
            </w:pPr>
            <w:r w:rsidRPr="004F0038">
              <w:rPr>
                <w:sz w:val="24"/>
                <w:szCs w:val="24"/>
              </w:rPr>
              <w:t xml:space="preserve">Особенности </w:t>
            </w:r>
            <w:r w:rsidRPr="004F0038">
              <w:rPr>
                <w:sz w:val="24"/>
                <w:szCs w:val="24"/>
                <w:lang w:val="kk-KZ"/>
              </w:rPr>
              <w:t>зимнего содержания автомобильных дорог.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4F0038">
              <w:rPr>
                <w:sz w:val="24"/>
                <w:szCs w:val="24"/>
              </w:rPr>
              <w:t>Необходимость и экономическая целесообразность борьбы со снегом и льдом на дорогах.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E8521F" w:rsidRDefault="00220914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val="kk-KZ" w:eastAsia="en-US"/>
              </w:rPr>
            </w:pPr>
            <w:r w:rsidRPr="004F0038">
              <w:rPr>
                <w:sz w:val="23"/>
                <w:szCs w:val="23"/>
              </w:rPr>
              <w:t xml:space="preserve">Достижение науки и техники в области борьбы со снегом и обледенением на </w:t>
            </w:r>
            <w:r w:rsidRPr="004F0038">
              <w:rPr>
                <w:sz w:val="23"/>
                <w:szCs w:val="23"/>
                <w:lang w:val="kk-KZ"/>
              </w:rPr>
              <w:t>автомобильных дорогах.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671263" w:rsidRDefault="00220914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  <w:p w:rsidR="00220914" w:rsidRPr="008E2BC3" w:rsidRDefault="00220914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671263" w:rsidRDefault="00220914" w:rsidP="00214C0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 xml:space="preserve">Требования к </w:t>
            </w:r>
            <w:r w:rsidRPr="004F0038">
              <w:rPr>
                <w:sz w:val="24"/>
                <w:szCs w:val="24"/>
                <w:lang w:val="kk-KZ"/>
              </w:rPr>
              <w:t>автомобильным дорогам в зимний период.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4F0038">
              <w:rPr>
                <w:sz w:val="24"/>
                <w:szCs w:val="24"/>
              </w:rPr>
              <w:t>Основные метеорологические факторы зимнего периода.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671263" w:rsidRDefault="00220914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  <w:p w:rsidR="00220914" w:rsidRPr="008E2BC3" w:rsidRDefault="00220914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671263" w:rsidRDefault="00220914" w:rsidP="00214C0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Образование и свойства снежного покрова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3"/>
                <w:szCs w:val="23"/>
              </w:rPr>
              <w:t>Перенос и отложения снега</w:t>
            </w:r>
            <w:r>
              <w:rPr>
                <w:sz w:val="23"/>
                <w:szCs w:val="23"/>
              </w:rPr>
              <w:t xml:space="preserve">. </w:t>
            </w:r>
            <w:r w:rsidRPr="004F0038">
              <w:rPr>
                <w:sz w:val="24"/>
                <w:szCs w:val="24"/>
              </w:rPr>
              <w:t>Роль объемов снегоприноса в проектировании мероприятий по снегоборьбе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214C09" w:rsidRDefault="00220914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Закономерности в объемах снегоприноса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Методы определения объемов снегоприноса</w:t>
            </w:r>
            <w:r>
              <w:rPr>
                <w:sz w:val="24"/>
                <w:szCs w:val="24"/>
              </w:rPr>
              <w:t>.</w:t>
            </w:r>
          </w:p>
          <w:p w:rsidR="00220914" w:rsidRPr="00E8521F" w:rsidRDefault="00220914" w:rsidP="00214C09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 w:rsidTr="006276B0">
        <w:trPr>
          <w:trHeight w:val="28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6276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6276B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220914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Расчетные объемы снегоприноса и пути их снижения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Районирование территории Республики Казахстан по условиям снегоборьбы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53052C" w:rsidRDefault="00220914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bCs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53052C" w:rsidRDefault="00220914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220914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</w:rPr>
              <w:t>Методы борьбы со снегозаносимостью и гололедом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Лекционные занятия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DD2DF6" w:rsidRDefault="00220914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Проектирование дорог с учетом снегозаносимости.</w:t>
            </w:r>
          </w:p>
          <w:p w:rsidR="00220914" w:rsidRPr="00D775E0" w:rsidRDefault="00220914" w:rsidP="000F2FA9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 xml:space="preserve">Заносимость различных форм рельефа; прокладка дорог в различных формах рельефа с учетом из </w:t>
            </w:r>
            <w:r w:rsidRPr="004F0038">
              <w:rPr>
                <w:sz w:val="24"/>
                <w:szCs w:val="24"/>
                <w:lang w:val="kk-KZ"/>
              </w:rPr>
              <w:t>заносимости; заносимость различных форм</w:t>
            </w:r>
            <w:r w:rsidRPr="004F0038">
              <w:rPr>
                <w:sz w:val="24"/>
                <w:szCs w:val="24"/>
              </w:rPr>
              <w:t xml:space="preserve"> земляного полотна; проектирование </w:t>
            </w:r>
            <w:r w:rsidRPr="004F0038">
              <w:rPr>
                <w:sz w:val="24"/>
                <w:szCs w:val="24"/>
                <w:lang w:val="kk-KZ"/>
              </w:rPr>
              <w:t>автомобильных дорог в плане и профиле с учетом снегозаносимости</w:t>
            </w:r>
            <w:r w:rsidRPr="004F0038">
              <w:rPr>
                <w:sz w:val="24"/>
                <w:szCs w:val="24"/>
              </w:rPr>
              <w:t>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D775E0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DD2DF6" w:rsidRDefault="00220914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Снегозадерживающие устройства.</w:t>
            </w:r>
          </w:p>
          <w:p w:rsidR="00220914" w:rsidRPr="00D775E0" w:rsidRDefault="00220914" w:rsidP="000F2FA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Виды и конструкции снегозадерживающих ограждений; теория работы снегозадерживающих ограждений; выбор вида снегозадерживающих ограждений и метода их проектирования.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D775E0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173D86" w:rsidRDefault="00220914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Снегопередувающие устройства.</w:t>
            </w:r>
          </w:p>
          <w:p w:rsidR="00220914" w:rsidRPr="00D775E0" w:rsidRDefault="00220914" w:rsidP="000F2FA9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Теория работы снегопередувающих устройств; конструкции снегопередувающих устройств и методы их проектирования.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D775E0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173D86" w:rsidRDefault="00220914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Комплексный метод снегозадерживания.</w:t>
            </w:r>
          </w:p>
          <w:p w:rsidR="00220914" w:rsidRPr="00D775E0" w:rsidRDefault="00220914" w:rsidP="000F2FA9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Сущность метода и способы его применения; экономическая и техническая целесообразность применения комплексного метода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D775E0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173D86" w:rsidRDefault="00220914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Очистка дорог от снега.</w:t>
            </w:r>
          </w:p>
          <w:p w:rsidR="00220914" w:rsidRPr="00D775E0" w:rsidRDefault="00220914" w:rsidP="000F2FA9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Виды и классификация снегоочистительных работ; патрульная снегоочистка; технологические схемы патрулирования; технология работ при сосредоточенной снегоочистке; графики работ снегоочистительной техники.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B61612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D775E0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Организация работ при ликвидации зимней скользкости.</w:t>
            </w:r>
          </w:p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Виды зимней скользкости, методы борьбы с зимней скользкостью; графики работы техники.</w:t>
            </w:r>
          </w:p>
          <w:p w:rsidR="00220914" w:rsidRPr="004F0038" w:rsidRDefault="00220914" w:rsidP="000F2FA9">
            <w:pPr>
              <w:rPr>
                <w:sz w:val="24"/>
                <w:szCs w:val="24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Борьба со снегом на горных дорогах.</w:t>
            </w:r>
          </w:p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Процесс лавинообразования и классификация лавин, оценка лавинной   опасности; мероприятия по борьбе с              лавинами; особенности очистки горных дорог от снега.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Борьба с наледями.</w:t>
            </w:r>
          </w:p>
          <w:p w:rsidR="00220914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Классификация наледей; способы борьбы с наледями.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Сезонные зимние дороги. Снежные, снежно-ледяные дороги; ледовые переправы; особенности ремонта и содержания сезонных зимних дорог.</w:t>
            </w:r>
          </w:p>
          <w:p w:rsidR="00220914" w:rsidRPr="004F0038" w:rsidRDefault="00220914" w:rsidP="000F2FA9">
            <w:pPr>
              <w:rPr>
                <w:sz w:val="24"/>
                <w:szCs w:val="24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6276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6276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6276B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6276B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Анализ природно-климатических условий района эксплуатируемой дороги.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Расчет снегоприноса к дороге.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Разработка сводных требований к зимнему с</w:t>
            </w:r>
            <w:r w:rsidRPr="004F0038">
              <w:rPr>
                <w:sz w:val="24"/>
                <w:szCs w:val="24"/>
                <w:lang w:val="kk-KZ"/>
              </w:rPr>
              <w:t>одержанию автомобильных дорог</w:t>
            </w:r>
            <w:r w:rsidRPr="004F0038">
              <w:rPr>
                <w:sz w:val="24"/>
                <w:szCs w:val="24"/>
              </w:rPr>
              <w:t>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Проектирование снегозадерживающих устройств</w:t>
            </w:r>
            <w:r>
              <w:rPr>
                <w:sz w:val="24"/>
                <w:szCs w:val="24"/>
              </w:rPr>
              <w:t>.</w:t>
            </w:r>
          </w:p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Проектирование технологических схем снегоочистки.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Расчет количества машин для снегоочистки.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Построение графика работ по снегоочистке.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0F2FA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Расчет потребности противогололедного материала и машин при ликвидации обледенения.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Расчет и построение линейного графика производства работ по ликвидации обледенения проезжей части.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173D86" w:rsidRDefault="00220914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214C09">
            <w:pPr>
              <w:rPr>
                <w:sz w:val="24"/>
                <w:szCs w:val="24"/>
              </w:rPr>
            </w:pPr>
          </w:p>
        </w:tc>
      </w:tr>
      <w:tr w:rsidR="00220914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173D86" w:rsidRDefault="00220914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7B6180" w:rsidRDefault="00220914" w:rsidP="00214C09">
            <w:pPr>
              <w:pStyle w:val="Default"/>
              <w:rPr>
                <w:color w:val="auto"/>
                <w:lang w:val="kk-KZ"/>
              </w:rPr>
            </w:pPr>
            <w:r w:rsidRPr="004F0038">
              <w:t>Проектирование снегозадерживающих устройств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5B7DD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21DDD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220914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465A0" w:rsidRDefault="00220914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pStyle w:val="Default"/>
              <w:rPr>
                <w:lang w:val="kk-KZ"/>
              </w:rPr>
            </w:pPr>
            <w:r w:rsidRPr="004F0038">
              <w:t>Проектирование технологических схем снегоочистки.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21DDD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220914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465A0" w:rsidRDefault="00220914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7B6180" w:rsidRDefault="00220914" w:rsidP="00214C09">
            <w:pPr>
              <w:pStyle w:val="Default"/>
              <w:rPr>
                <w:color w:val="auto"/>
                <w:lang w:val="kk-KZ"/>
              </w:rPr>
            </w:pPr>
            <w:r w:rsidRPr="004F0038">
              <w:t>Расчет количества машин для снегоочистки.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5B7DD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21DDD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465A0" w:rsidRDefault="00220914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pStyle w:val="Default"/>
              <w:rPr>
                <w:lang w:val="kk-KZ"/>
              </w:rPr>
            </w:pPr>
            <w:r w:rsidRPr="004F0038">
              <w:t>Построение графика работ по снегоочистке.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21DDD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21DDD" w:rsidRDefault="00220914" w:rsidP="00173D86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pStyle w:val="Default"/>
              <w:rPr>
                <w:lang w:val="kk-KZ"/>
              </w:rPr>
            </w:pPr>
            <w:r w:rsidRPr="004F0038">
              <w:t>Расчет потребности противогололедного материала и машин при ликвидации обледенения.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21DDD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73D86">
            <w:pPr>
              <w:rPr>
                <w:sz w:val="24"/>
                <w:szCs w:val="24"/>
                <w:lang w:val="kk-KZ"/>
              </w:rPr>
            </w:pPr>
          </w:p>
          <w:p w:rsidR="00220914" w:rsidRDefault="00220914" w:rsidP="00173D86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214C09">
            <w:pPr>
              <w:pStyle w:val="Default"/>
            </w:pPr>
            <w:r w:rsidRPr="004F0038">
              <w:t>Расчет и построение линейного графика производства работ по ликвидации обледенения проезжей части.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220914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465A0" w:rsidRDefault="00220914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267A2E" w:rsidRDefault="00220914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11738F" w:rsidRDefault="0022091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220914" w:rsidRPr="00267A2E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267A2E" w:rsidRDefault="00220914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220914" w:rsidRPr="00AA2049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11738F" w:rsidRDefault="00220914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21DDD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Проектирование дорог с учетом снегозаносимости.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Виды и конструкции снегозадерживающих ограждений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5B7DD4" w:rsidRDefault="0022091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11738F" w:rsidRDefault="00220914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21DDD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Теория работы снегозадерживающих ограждений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Выбор вида снегозадерживающих ограждений и метода их проектирования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5B7DD4" w:rsidRDefault="0022091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21DDD" w:rsidRDefault="00220914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F008E2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4F0038">
              <w:rPr>
                <w:sz w:val="23"/>
                <w:szCs w:val="23"/>
              </w:rPr>
              <w:t>Снегопередувающие устройства.</w:t>
            </w:r>
            <w:r>
              <w:rPr>
                <w:sz w:val="23"/>
                <w:szCs w:val="23"/>
              </w:rPr>
              <w:t xml:space="preserve"> </w:t>
            </w:r>
            <w:r w:rsidRPr="004F0038">
              <w:rPr>
                <w:sz w:val="24"/>
                <w:szCs w:val="24"/>
              </w:rPr>
              <w:t>Комплексный метод снегозадерживания.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5B7DD4" w:rsidRDefault="0022091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3"/>
                <w:szCs w:val="23"/>
              </w:rPr>
            </w:pPr>
            <w:r w:rsidRPr="004F0038">
              <w:rPr>
                <w:sz w:val="24"/>
                <w:szCs w:val="24"/>
              </w:rPr>
              <w:t>Виды и классификация снегоочистительных рабо</w:t>
            </w:r>
            <w:r>
              <w:rPr>
                <w:sz w:val="24"/>
                <w:szCs w:val="24"/>
              </w:rPr>
              <w:t>т.</w:t>
            </w:r>
            <w:r w:rsidRPr="004F0038">
              <w:rPr>
                <w:sz w:val="24"/>
                <w:szCs w:val="24"/>
              </w:rPr>
              <w:t xml:space="preserve"> Патрульная снегоочистка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3"/>
                <w:szCs w:val="23"/>
              </w:rPr>
            </w:pPr>
            <w:r w:rsidRPr="004F0038">
              <w:rPr>
                <w:sz w:val="24"/>
                <w:szCs w:val="24"/>
              </w:rPr>
              <w:t>Технология работ при сосредоточенной снегоочистке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Виды зимней скользкости, методы борьбы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4F0038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 лавинообразо</w:t>
            </w:r>
            <w:r w:rsidRPr="004F0038">
              <w:rPr>
                <w:sz w:val="24"/>
                <w:szCs w:val="24"/>
              </w:rPr>
              <w:t>вания и классификация лавин</w:t>
            </w:r>
            <w:r>
              <w:rPr>
                <w:sz w:val="24"/>
                <w:szCs w:val="24"/>
              </w:rPr>
              <w:t xml:space="preserve">. Борьба с наледями. </w:t>
            </w:r>
            <w:r w:rsidRPr="004F0038">
              <w:rPr>
                <w:sz w:val="24"/>
                <w:szCs w:val="24"/>
              </w:rPr>
              <w:t>Сезонные  дороги.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6276B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6276B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6276B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220914" w:rsidRPr="00874C00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74C00" w:rsidRDefault="00220914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220914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74C00" w:rsidRDefault="00220914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914" w:rsidRPr="00A55926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Проектирование дорог с учетом снегозаносимости.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Виды и конструкции снегозадерживающих ограждений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3048E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9C6D63" w:rsidRDefault="00220914" w:rsidP="00852F9C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Теория работы снегозадерживающих ограждений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Выбор вида снегозадерживающих ограждений и метода их проектирования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9C6D63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F0038">
              <w:rPr>
                <w:sz w:val="23"/>
                <w:szCs w:val="23"/>
              </w:rPr>
              <w:t>Снегопередувающие устройства.</w:t>
            </w:r>
            <w:r>
              <w:rPr>
                <w:sz w:val="23"/>
                <w:szCs w:val="23"/>
              </w:rPr>
              <w:t xml:space="preserve"> </w:t>
            </w:r>
            <w:r w:rsidRPr="004F0038">
              <w:rPr>
                <w:sz w:val="24"/>
                <w:szCs w:val="24"/>
              </w:rPr>
              <w:t>Комплексный метод снегозадерживания.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9C6D63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Виды и классификация снегоочистительных рабо</w:t>
            </w:r>
            <w:r>
              <w:rPr>
                <w:sz w:val="24"/>
                <w:szCs w:val="24"/>
              </w:rPr>
              <w:t>т.</w:t>
            </w:r>
            <w:r w:rsidRPr="004F0038">
              <w:rPr>
                <w:sz w:val="24"/>
                <w:szCs w:val="24"/>
              </w:rPr>
              <w:t xml:space="preserve"> Патрульная снегоочистка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127DCC" w:rsidRDefault="00220914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Технология работ при сосредоточенной снегоочистке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Виды зимней скользкости, методы борьбы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Default="00220914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Процесс лавинообразо-вания и классификация лавин</w:t>
            </w:r>
            <w:r>
              <w:rPr>
                <w:sz w:val="24"/>
                <w:szCs w:val="24"/>
              </w:rPr>
              <w:t xml:space="preserve">. Борьба с наледями. </w:t>
            </w:r>
            <w:r w:rsidRPr="004F0038">
              <w:rPr>
                <w:sz w:val="24"/>
                <w:szCs w:val="24"/>
              </w:rPr>
              <w:t>Сезонные зимние дороги.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048EF" w:rsidRDefault="00220914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списка литературы.</w:t>
            </w:r>
          </w:p>
        </w:tc>
      </w:tr>
      <w:tr w:rsidR="00220914" w:rsidRPr="008E2BC3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52F9C" w:rsidRDefault="00220914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bCs/>
                <w:sz w:val="24"/>
                <w:szCs w:val="24"/>
              </w:rPr>
              <w:t xml:space="preserve">Итого по модулю </w:t>
            </w:r>
            <w:r>
              <w:rPr>
                <w:b/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52F9C" w:rsidRDefault="00220914" w:rsidP="00852F9C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220914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357E0D">
            <w:pPr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8E2BC3" w:rsidRDefault="00220914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bCs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0914" w:rsidRPr="00357E0D" w:rsidRDefault="00220914" w:rsidP="00357E0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3,0</w:t>
            </w:r>
          </w:p>
        </w:tc>
      </w:tr>
    </w:tbl>
    <w:p w:rsidR="00220914" w:rsidRDefault="00220914" w:rsidP="00C85C29">
      <w:pPr>
        <w:rPr>
          <w:b/>
          <w:bCs/>
          <w:sz w:val="24"/>
          <w:szCs w:val="24"/>
          <w:lang w:val="kk-KZ"/>
        </w:rPr>
      </w:pPr>
    </w:p>
    <w:p w:rsidR="00220914" w:rsidRPr="00934803" w:rsidRDefault="00220914" w:rsidP="00B52696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934803">
        <w:rPr>
          <w:b/>
          <w:bCs/>
        </w:rPr>
        <w:t>2.2 Содержание и требования по выполнению курсовой работы</w:t>
      </w:r>
    </w:p>
    <w:p w:rsidR="00220914" w:rsidRPr="00934803" w:rsidRDefault="00220914" w:rsidP="00B52696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20914" w:rsidRPr="00934803" w:rsidRDefault="00220914" w:rsidP="006B7DCB">
      <w:pPr>
        <w:pStyle w:val="Style2"/>
        <w:widowControl/>
        <w:spacing w:line="240" w:lineRule="auto"/>
        <w:ind w:firstLine="567"/>
        <w:jc w:val="both"/>
      </w:pPr>
      <w:r w:rsidRPr="00934803">
        <w:t>Курсовая работа  «Зимнее содержание автомобильной дороги» состоит из следующих разделов: Введение, природно-климатические  условия района, расчет объемов снегоприноса к дороге, Проектирование снегозадерживающих устройств, Проектирование технологии и организации патрульной снегоочистки,  ликвидация  обледенений на проезжей части дороги.</w:t>
      </w:r>
    </w:p>
    <w:p w:rsidR="00220914" w:rsidRPr="007A60A6" w:rsidRDefault="00220914" w:rsidP="00B52696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p w:rsidR="00220914" w:rsidRPr="00934803" w:rsidRDefault="00220914" w:rsidP="00B52696">
      <w:pPr>
        <w:pStyle w:val="Style2"/>
        <w:widowControl/>
        <w:spacing w:line="240" w:lineRule="auto"/>
        <w:ind w:firstLine="709"/>
        <w:jc w:val="both"/>
      </w:pPr>
      <w:r w:rsidRPr="00934803">
        <w:t>Пояснительная записка курсового проекта составляет 25-35 страниц. Графическая часть проекта состоит из: роз снегоприносов на прямых участках дороги- 1 лист размером А4, плана трассы с объемами снегоприноса по участкам-1 лист размером А4, 1-2 листа размером А4 с рекомендованными конструкциями снегозадерживающих устройств по участкам, 1 листа размером А3 с графиком патрулирования снегоочистительных машин и графиком обработки проезжей части противогололедными материалами.</w:t>
      </w:r>
    </w:p>
    <w:p w:rsidR="00220914" w:rsidRPr="002D7DC7" w:rsidRDefault="00220914" w:rsidP="00652F22">
      <w:pPr>
        <w:pStyle w:val="a2"/>
        <w:tabs>
          <w:tab w:val="left" w:pos="9639"/>
        </w:tabs>
        <w:ind w:left="0" w:right="-1" w:firstLine="708"/>
        <w:jc w:val="both"/>
      </w:pPr>
    </w:p>
    <w:p w:rsidR="00220914" w:rsidRPr="00652F22" w:rsidRDefault="00220914" w:rsidP="00251177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652F22">
        <w:rPr>
          <w:sz w:val="24"/>
          <w:szCs w:val="24"/>
        </w:rPr>
        <w:t>Тематика СРОП</w:t>
      </w:r>
    </w:p>
    <w:p w:rsidR="00220914" w:rsidRDefault="00220914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4"/>
        <w:gridCol w:w="2410"/>
        <w:gridCol w:w="1701"/>
        <w:gridCol w:w="1606"/>
        <w:gridCol w:w="1461"/>
      </w:tblGrid>
      <w:tr w:rsidR="00220914" w:rsidRPr="00D73A00">
        <w:tc>
          <w:tcPr>
            <w:tcW w:w="2694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220914" w:rsidRPr="007B6180" w:rsidRDefault="00220914" w:rsidP="007B6180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220914" w:rsidRPr="00423FCC">
        <w:tc>
          <w:tcPr>
            <w:tcW w:w="2694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220914" w:rsidRPr="00D73A00">
        <w:tc>
          <w:tcPr>
            <w:tcW w:w="9872" w:type="dxa"/>
            <w:gridSpan w:val="5"/>
          </w:tcPr>
          <w:p w:rsidR="00220914" w:rsidRPr="007B6180" w:rsidRDefault="00220914" w:rsidP="00127DC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825CA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Свойства снега и снегозаносимость автомобильных дорог</w:t>
            </w:r>
            <w:r w:rsidRPr="006825CA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220914" w:rsidRPr="00D73A00">
        <w:tc>
          <w:tcPr>
            <w:tcW w:w="2694" w:type="dxa"/>
          </w:tcPr>
          <w:p w:rsidR="00220914" w:rsidRPr="00574A8D" w:rsidRDefault="00220914" w:rsidP="007B6180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sz w:val="24"/>
                <w:szCs w:val="24"/>
              </w:rPr>
              <w:t xml:space="preserve">Тема 1. </w:t>
            </w:r>
            <w:r w:rsidRPr="004F0038">
              <w:rPr>
                <w:sz w:val="24"/>
                <w:szCs w:val="24"/>
              </w:rPr>
              <w:t xml:space="preserve">Особенности </w:t>
            </w:r>
            <w:r w:rsidRPr="004F0038">
              <w:rPr>
                <w:sz w:val="24"/>
                <w:szCs w:val="24"/>
                <w:lang w:val="kk-KZ"/>
              </w:rPr>
              <w:t>зимнего содержания автомобильных дорог.</w:t>
            </w:r>
          </w:p>
        </w:tc>
        <w:tc>
          <w:tcPr>
            <w:tcW w:w="2410" w:type="dxa"/>
          </w:tcPr>
          <w:p w:rsidR="00220914" w:rsidRPr="004F0038" w:rsidRDefault="00220914" w:rsidP="006276B0">
            <w:pPr>
              <w:pStyle w:val="Style6"/>
              <w:widowControl/>
              <w:ind w:firstLine="33"/>
              <w:jc w:val="left"/>
              <w:rPr>
                <w:color w:val="000000"/>
              </w:rPr>
            </w:pPr>
            <w:r w:rsidRPr="004F0038">
              <w:rPr>
                <w:color w:val="000000"/>
              </w:rPr>
              <w:t xml:space="preserve">Изучить особенности </w:t>
            </w:r>
            <w:r>
              <w:rPr>
                <w:color w:val="000000"/>
              </w:rPr>
              <w:t xml:space="preserve"> </w:t>
            </w:r>
            <w:r w:rsidRPr="004F0038">
              <w:rPr>
                <w:color w:val="000000"/>
              </w:rPr>
              <w:t>содержания  дорог в зимний период.</w:t>
            </w:r>
          </w:p>
          <w:p w:rsidR="00220914" w:rsidRPr="006276B0" w:rsidRDefault="00220914" w:rsidP="006B7DCB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20914" w:rsidRPr="007B6180" w:rsidRDefault="00220914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220914" w:rsidRPr="004F0038" w:rsidRDefault="00220914" w:rsidP="006276B0">
            <w:pPr>
              <w:pStyle w:val="Style6"/>
              <w:widowControl/>
              <w:ind w:firstLine="33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70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20914" w:rsidRPr="00D73A00">
        <w:tc>
          <w:tcPr>
            <w:tcW w:w="2694" w:type="dxa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4F0038">
              <w:rPr>
                <w:sz w:val="24"/>
                <w:szCs w:val="24"/>
              </w:rPr>
              <w:t>Тема 2. Необходимость и экономическая целесообразность борьбы со снегом и льдом на дорогах.</w:t>
            </w:r>
          </w:p>
        </w:tc>
        <w:tc>
          <w:tcPr>
            <w:tcW w:w="2410" w:type="dxa"/>
          </w:tcPr>
          <w:p w:rsidR="00220914" w:rsidRPr="008A70A8" w:rsidRDefault="00220914" w:rsidP="008A70A8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4F0038">
              <w:rPr>
                <w:color w:val="000000"/>
                <w:sz w:val="24"/>
                <w:szCs w:val="24"/>
              </w:rPr>
              <w:t>Изучить влияние зимнего содержания дорог на стоимость перевозок. Расчет потерь от снижения скорости движения, увеличения себестоимости перевозок, уменьшения безопасности движения</w:t>
            </w:r>
          </w:p>
        </w:tc>
        <w:tc>
          <w:tcPr>
            <w:tcW w:w="170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1,0</w:t>
            </w:r>
          </w:p>
        </w:tc>
        <w:tc>
          <w:tcPr>
            <w:tcW w:w="1606" w:type="dxa"/>
          </w:tcPr>
          <w:p w:rsidR="00220914" w:rsidRPr="007B6180" w:rsidRDefault="00220914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F0038">
              <w:rPr>
                <w:sz w:val="23"/>
                <w:szCs w:val="23"/>
              </w:rPr>
              <w:t xml:space="preserve">Тема 3. Достижение науки и техники в области борьбы со снегом и обледенением на </w:t>
            </w:r>
            <w:r w:rsidRPr="004F0038">
              <w:rPr>
                <w:sz w:val="23"/>
                <w:szCs w:val="23"/>
                <w:lang w:val="kk-KZ"/>
              </w:rPr>
              <w:t>автомобильных дорогах.</w:t>
            </w:r>
          </w:p>
        </w:tc>
        <w:tc>
          <w:tcPr>
            <w:tcW w:w="2410" w:type="dxa"/>
          </w:tcPr>
          <w:p w:rsidR="00220914" w:rsidRPr="004F0038" w:rsidRDefault="00220914" w:rsidP="006B0C05">
            <w:pPr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 xml:space="preserve">Изучить передовые методы борьбы со снегом и обледенением на дорогах. </w:t>
            </w:r>
          </w:p>
          <w:p w:rsidR="00220914" w:rsidRPr="004F0038" w:rsidRDefault="00220914" w:rsidP="006B0C05">
            <w:pPr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Современные машины, технологии и материалы для борьбы со снегом и гололедицей на автомобильных дорогах</w:t>
            </w:r>
          </w:p>
          <w:p w:rsidR="00220914" w:rsidRPr="006B0C05" w:rsidRDefault="00220914" w:rsidP="008A70A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7B6180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4F0038">
              <w:rPr>
                <w:sz w:val="24"/>
                <w:szCs w:val="24"/>
              </w:rPr>
              <w:t xml:space="preserve">Тема 4. Требования к </w:t>
            </w:r>
            <w:r w:rsidRPr="004F0038">
              <w:rPr>
                <w:sz w:val="24"/>
                <w:szCs w:val="24"/>
                <w:lang w:val="kk-KZ"/>
              </w:rPr>
              <w:t>автомобильным дорогам в зимний период.</w:t>
            </w:r>
          </w:p>
        </w:tc>
        <w:tc>
          <w:tcPr>
            <w:tcW w:w="2410" w:type="dxa"/>
          </w:tcPr>
          <w:p w:rsidR="00220914" w:rsidRDefault="00220914" w:rsidP="006B7DCB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 xml:space="preserve">Изучить требования нормативных документов к содержанию </w:t>
            </w:r>
            <w:r w:rsidRPr="004F0038">
              <w:rPr>
                <w:sz w:val="24"/>
                <w:szCs w:val="24"/>
                <w:lang w:val="kk-KZ"/>
              </w:rPr>
              <w:t>автомобильных дорог в зимний период.</w:t>
            </w: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7B6180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4F0038">
              <w:rPr>
                <w:sz w:val="24"/>
                <w:szCs w:val="24"/>
              </w:rPr>
              <w:t>Тема 5. Основные метеорологические факторы зимнего периода.</w:t>
            </w:r>
          </w:p>
        </w:tc>
        <w:tc>
          <w:tcPr>
            <w:tcW w:w="2410" w:type="dxa"/>
          </w:tcPr>
          <w:p w:rsidR="00220914" w:rsidRPr="004F0038" w:rsidRDefault="00220914" w:rsidP="006B0C05">
            <w:pPr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Изучить способы образования снежного покрова и его свойства.</w:t>
            </w:r>
          </w:p>
          <w:p w:rsidR="00220914" w:rsidRDefault="00220914" w:rsidP="006B0C05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Классификация снега. Плотность, прочность, сопротивление разрыву снежного покрова.</w:t>
            </w:r>
          </w:p>
          <w:p w:rsidR="00220914" w:rsidRDefault="00220914" w:rsidP="006B0C05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7B6180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4F0038">
              <w:rPr>
                <w:sz w:val="24"/>
                <w:szCs w:val="24"/>
              </w:rPr>
              <w:t>Тема 6. Образование и свойства снежного покрова</w:t>
            </w:r>
          </w:p>
        </w:tc>
        <w:tc>
          <w:tcPr>
            <w:tcW w:w="2410" w:type="dxa"/>
          </w:tcPr>
          <w:p w:rsidR="00220914" w:rsidRPr="004F0038" w:rsidRDefault="00220914" w:rsidP="006B0C05">
            <w:pPr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Изучить способы образования снежного покрова и его свойства.</w:t>
            </w:r>
          </w:p>
          <w:p w:rsidR="00220914" w:rsidRDefault="00220914" w:rsidP="006B0C05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 xml:space="preserve">Классификация снега. </w:t>
            </w:r>
          </w:p>
          <w:p w:rsidR="00220914" w:rsidRDefault="00220914" w:rsidP="006B0C05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220914" w:rsidRPr="004F0038" w:rsidRDefault="00220914" w:rsidP="006276B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934803">
            <w:pPr>
              <w:rPr>
                <w:sz w:val="23"/>
                <w:szCs w:val="23"/>
              </w:rPr>
            </w:pPr>
            <w:r w:rsidRPr="004F0038">
              <w:rPr>
                <w:sz w:val="23"/>
                <w:szCs w:val="23"/>
              </w:rPr>
              <w:t>Тема 7. Перенос и отложения снега</w:t>
            </w:r>
          </w:p>
          <w:p w:rsidR="00220914" w:rsidRPr="004F0038" w:rsidRDefault="00220914" w:rsidP="007B61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20914" w:rsidRPr="004F0038" w:rsidRDefault="00220914" w:rsidP="006B0C05">
            <w:pPr>
              <w:rPr>
                <w:color w:val="000000"/>
                <w:sz w:val="23"/>
                <w:szCs w:val="23"/>
              </w:rPr>
            </w:pPr>
            <w:r w:rsidRPr="004F0038">
              <w:rPr>
                <w:color w:val="000000"/>
                <w:sz w:val="23"/>
                <w:szCs w:val="23"/>
              </w:rPr>
              <w:t>Изучить основы теории переноса и отложения снега.</w:t>
            </w:r>
          </w:p>
          <w:p w:rsidR="00220914" w:rsidRDefault="00220914" w:rsidP="006B0C05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F0038">
              <w:rPr>
                <w:color w:val="000000"/>
                <w:sz w:val="23"/>
                <w:szCs w:val="23"/>
              </w:rPr>
              <w:t>Снежный баланс различных участков местности. Характеристика снеговетрового потока. Зависимость  интенсивности переноса снега от скорости ветра и плотности снега. Причины, вызывающие отложения переносимого снега.</w:t>
            </w: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 неделя</w:t>
            </w:r>
          </w:p>
        </w:tc>
      </w:tr>
      <w:tr w:rsidR="00220914" w:rsidRPr="00D73A00">
        <w:tc>
          <w:tcPr>
            <w:tcW w:w="9872" w:type="dxa"/>
            <w:gridSpan w:val="5"/>
          </w:tcPr>
          <w:p w:rsidR="00220914" w:rsidRPr="008A70A8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</w:rPr>
              <w:t>Методы борьбы со снегозаносимостью и гололедом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20914" w:rsidRPr="00D73A00">
        <w:tc>
          <w:tcPr>
            <w:tcW w:w="2694" w:type="dxa"/>
          </w:tcPr>
          <w:p w:rsidR="00220914" w:rsidRPr="007B6180" w:rsidRDefault="00220914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Тема 8. Роль объемов снегоприноса в проектировании мероприятий по снегоборьбе</w:t>
            </w:r>
            <w:r w:rsidRPr="00D775E0">
              <w:rPr>
                <w:sz w:val="24"/>
                <w:szCs w:val="24"/>
                <w:lang w:val="kk-KZ"/>
              </w:rPr>
              <w:t>.</w:t>
            </w:r>
            <w:r w:rsidRPr="005B7565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410" w:type="dxa"/>
          </w:tcPr>
          <w:p w:rsidR="00220914" w:rsidRPr="007B6180" w:rsidRDefault="00220914" w:rsidP="008A70A8">
            <w:pPr>
              <w:rPr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Изучить влияние объемов снегоприноса на выбор и расчет счнегозадерживающих устройств. Выбор и расчет снегозадерживающих устройств.</w:t>
            </w:r>
          </w:p>
        </w:tc>
        <w:tc>
          <w:tcPr>
            <w:tcW w:w="1701" w:type="dxa"/>
            <w:vAlign w:val="center"/>
          </w:tcPr>
          <w:p w:rsidR="00220914" w:rsidRPr="00652F22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Тема 9. Закономерности в объемах снегоприноса</w:t>
            </w:r>
            <w:r>
              <w:rPr>
                <w:sz w:val="24"/>
                <w:szCs w:val="24"/>
                <w:lang w:val="kk-KZ"/>
              </w:rPr>
              <w:t>.</w:t>
            </w:r>
            <w:r w:rsidRPr="00574A8D">
              <w:rPr>
                <w:sz w:val="24"/>
                <w:szCs w:val="24"/>
                <w:lang w:val="kk-KZ"/>
              </w:rPr>
              <w:t xml:space="preserve"> </w:t>
            </w:r>
          </w:p>
          <w:p w:rsidR="00220914" w:rsidRPr="00574A8D" w:rsidRDefault="00220914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Методы определения объемов снегоприноса</w:t>
            </w:r>
            <w:r w:rsidRPr="00D775E0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2410" w:type="dxa"/>
          </w:tcPr>
          <w:p w:rsidR="00220914" w:rsidRPr="007B6180" w:rsidRDefault="00220914" w:rsidP="008A70A8">
            <w:pPr>
              <w:rPr>
                <w:sz w:val="24"/>
                <w:szCs w:val="24"/>
                <w:lang w:val="kk-KZ"/>
              </w:rPr>
            </w:pPr>
            <w:r w:rsidRPr="004F0038">
              <w:rPr>
                <w:color w:val="000000"/>
                <w:sz w:val="24"/>
                <w:szCs w:val="24"/>
              </w:rPr>
              <w:t>Изучить</w:t>
            </w:r>
            <w:r w:rsidRPr="004F0038">
              <w:rPr>
                <w:color w:val="000000"/>
                <w:sz w:val="20"/>
                <w:szCs w:val="20"/>
              </w:rPr>
              <w:t xml:space="preserve"> </w:t>
            </w:r>
            <w:r w:rsidRPr="004F0038">
              <w:rPr>
                <w:color w:val="000000"/>
                <w:sz w:val="24"/>
                <w:szCs w:val="24"/>
              </w:rPr>
              <w:t xml:space="preserve"> различные методы определения объемов снегоприноса. Метод натурных обмеров, метод балансов, метод проф. Мельника, метод аналогии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220914" w:rsidRPr="00652F22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 неделя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Тема 10</w:t>
            </w:r>
            <w:r w:rsidRPr="004F0038">
              <w:rPr>
                <w:sz w:val="24"/>
                <w:szCs w:val="24"/>
              </w:rPr>
              <w:t>. Расчетные объемы снегоприноса и пути их снижения</w:t>
            </w:r>
            <w:r w:rsidRPr="00D775E0">
              <w:rPr>
                <w:sz w:val="24"/>
                <w:szCs w:val="24"/>
                <w:lang w:val="kk-KZ"/>
              </w:rPr>
              <w:t>.</w:t>
            </w:r>
          </w:p>
          <w:p w:rsidR="00220914" w:rsidRDefault="00220914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Районирование территории Республики Казахстан по условиям снегоборьбы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2410" w:type="dxa"/>
          </w:tcPr>
          <w:p w:rsidR="00220914" w:rsidRPr="004F0038" w:rsidRDefault="00220914" w:rsidP="006B7DCB">
            <w:pPr>
              <w:jc w:val="both"/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Рассмотреть мероприятия направленные на снижение расчетных объемов снегоприноса.</w:t>
            </w:r>
          </w:p>
          <w:p w:rsidR="00220914" w:rsidRPr="007B6180" w:rsidRDefault="00220914" w:rsidP="006B7DCB">
            <w:pPr>
              <w:jc w:val="both"/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 xml:space="preserve">Прокладка трассы по не заносимым участкам местности. Пропуск приносимого к дороге снега через дорожное полотно. Комплексный метод снегозадержания и </w:t>
            </w:r>
          </w:p>
        </w:tc>
        <w:tc>
          <w:tcPr>
            <w:tcW w:w="170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6276B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220914" w:rsidRPr="004F0038" w:rsidRDefault="00220914" w:rsidP="006276B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</w:t>
            </w:r>
            <w:r w:rsidRPr="004F0038">
              <w:rPr>
                <w:sz w:val="24"/>
                <w:szCs w:val="24"/>
              </w:rPr>
              <w:t>. Проектирование дорог с учетом снегозаносимости.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Виды и конструкции снегозадерживающих ограждений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20914" w:rsidRPr="004F0038" w:rsidRDefault="00220914" w:rsidP="006B0C05">
            <w:pPr>
              <w:rPr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 xml:space="preserve">Ознакомиться с конструкциями </w:t>
            </w:r>
            <w:r w:rsidRPr="004F0038">
              <w:rPr>
                <w:sz w:val="24"/>
                <w:szCs w:val="24"/>
              </w:rPr>
              <w:t>снегозадержива-</w:t>
            </w:r>
          </w:p>
          <w:p w:rsidR="00220914" w:rsidRPr="004F0038" w:rsidRDefault="00220914" w:rsidP="006B0C05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ющих ограждений.</w:t>
            </w:r>
          </w:p>
          <w:p w:rsidR="00220914" w:rsidRDefault="00220914" w:rsidP="006B0C05">
            <w:pPr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Конструкции снегозадерживающих щитов, заборов и лесополос. Снежные валы, траншеи, стенки.</w:t>
            </w: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</w:t>
            </w:r>
            <w:r w:rsidRPr="004F0038">
              <w:rPr>
                <w:sz w:val="24"/>
                <w:szCs w:val="24"/>
              </w:rPr>
              <w:t>. Теория работы снегозадерживающих ограждений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Выбор вида снегозадерживающих ограждений и метода их проектирования</w:t>
            </w:r>
          </w:p>
        </w:tc>
        <w:tc>
          <w:tcPr>
            <w:tcW w:w="2410" w:type="dxa"/>
          </w:tcPr>
          <w:p w:rsidR="00220914" w:rsidRPr="004F0038" w:rsidRDefault="00220914" w:rsidP="006B0C05">
            <w:pPr>
              <w:rPr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>Научить выбору</w:t>
            </w:r>
            <w:r w:rsidRPr="004F0038">
              <w:rPr>
                <w:sz w:val="24"/>
                <w:szCs w:val="24"/>
              </w:rPr>
              <w:t xml:space="preserve"> снегозадерживающих ограждений и методу их проектирования.</w:t>
            </w:r>
          </w:p>
          <w:p w:rsidR="00220914" w:rsidRDefault="00220914" w:rsidP="006B0C05">
            <w:pPr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Выбор вида снегозадерживающих ограждений. Проектирование снегозадерживающих заборов и лесополос.</w:t>
            </w: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>Тема 13</w:t>
            </w:r>
            <w:r w:rsidRPr="004F0038">
              <w:rPr>
                <w:sz w:val="23"/>
                <w:szCs w:val="23"/>
              </w:rPr>
              <w:t>. Снегопередувающие устройства.</w:t>
            </w:r>
            <w:r>
              <w:rPr>
                <w:sz w:val="23"/>
                <w:szCs w:val="23"/>
              </w:rPr>
              <w:t xml:space="preserve"> </w:t>
            </w:r>
            <w:r w:rsidRPr="004F0038">
              <w:rPr>
                <w:sz w:val="24"/>
                <w:szCs w:val="24"/>
              </w:rPr>
              <w:t>Комплексный метод снегозадерживания.</w:t>
            </w:r>
          </w:p>
        </w:tc>
        <w:tc>
          <w:tcPr>
            <w:tcW w:w="2410" w:type="dxa"/>
          </w:tcPr>
          <w:p w:rsidR="00220914" w:rsidRDefault="00220914" w:rsidP="006B0C05">
            <w:pPr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Сущность метода и способы его применения; экономическая и техническая целесообразность применения комплексного метода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B90A42">
            <w:pPr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>Тема 14</w:t>
            </w:r>
            <w:r w:rsidRPr="004F0038">
              <w:rPr>
                <w:sz w:val="24"/>
                <w:szCs w:val="24"/>
              </w:rPr>
              <w:t>. Виды и классификация снегоочистительных работ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Патрульная снегоочистка</w:t>
            </w:r>
          </w:p>
        </w:tc>
        <w:tc>
          <w:tcPr>
            <w:tcW w:w="2410" w:type="dxa"/>
          </w:tcPr>
          <w:p w:rsidR="00220914" w:rsidRPr="004F0038" w:rsidRDefault="00220914" w:rsidP="006B0C05">
            <w:pPr>
              <w:rPr>
                <w:rStyle w:val="FontStyle24"/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>Ознакомиться с видами снегоочистительных работ.</w:t>
            </w:r>
          </w:p>
          <w:p w:rsidR="00220914" w:rsidRDefault="00220914" w:rsidP="006B0C05">
            <w:pPr>
              <w:rPr>
                <w:sz w:val="24"/>
                <w:szCs w:val="24"/>
                <w:lang w:val="kk-KZ"/>
              </w:rPr>
            </w:pPr>
            <w:r w:rsidRPr="004F0038">
              <w:rPr>
                <w:rStyle w:val="FontStyle24"/>
                <w:sz w:val="24"/>
                <w:szCs w:val="24"/>
              </w:rPr>
              <w:t>Классификация снегоочистительных работ, применяемые машины.</w:t>
            </w: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B90A42">
            <w:pPr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>Тема 15</w:t>
            </w:r>
            <w:r w:rsidRPr="004F0038">
              <w:rPr>
                <w:sz w:val="24"/>
                <w:szCs w:val="24"/>
              </w:rPr>
              <w:t>. Технология работ при сосредоточенной снегоочистке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Виды зимней скользкости, методы борьбы</w:t>
            </w:r>
          </w:p>
        </w:tc>
        <w:tc>
          <w:tcPr>
            <w:tcW w:w="2410" w:type="dxa"/>
          </w:tcPr>
          <w:p w:rsidR="00220914" w:rsidRPr="004F0038" w:rsidRDefault="00220914" w:rsidP="006B0C05">
            <w:pPr>
              <w:rPr>
                <w:rStyle w:val="FontStyle24"/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 xml:space="preserve">Ознакомиться с видами  и технологией работ по сосредточенной снегоочистке. </w:t>
            </w:r>
          </w:p>
          <w:p w:rsidR="00220914" w:rsidRPr="006B0C05" w:rsidRDefault="00220914" w:rsidP="006C02DD">
            <w:pPr>
              <w:rPr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>Снегоочистка искусственных сооружений</w:t>
            </w:r>
            <w:r>
              <w:rPr>
                <w:rStyle w:val="FontStyle24"/>
                <w:sz w:val="24"/>
                <w:szCs w:val="24"/>
              </w:rPr>
              <w:t>, глубоких и протяженных выемок.</w:t>
            </w: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 неделя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6276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220914" w:rsidRPr="004F0038" w:rsidRDefault="00220914" w:rsidP="006276B0">
            <w:pPr>
              <w:jc w:val="center"/>
              <w:rPr>
                <w:rStyle w:val="FontStyle24"/>
                <w:sz w:val="24"/>
                <w:szCs w:val="24"/>
              </w:rPr>
            </w:pPr>
            <w:r>
              <w:rPr>
                <w:rStyle w:val="FontStyle24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B9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16. Процесс лавинообразо</w:t>
            </w:r>
            <w:r w:rsidRPr="004F0038">
              <w:rPr>
                <w:sz w:val="24"/>
                <w:szCs w:val="24"/>
              </w:rPr>
              <w:t>вания и классификация лавин</w:t>
            </w:r>
            <w:r>
              <w:rPr>
                <w:sz w:val="24"/>
                <w:szCs w:val="24"/>
              </w:rPr>
              <w:t xml:space="preserve">. Борьба с наледями. </w:t>
            </w:r>
            <w:r w:rsidRPr="004F0038">
              <w:rPr>
                <w:sz w:val="24"/>
                <w:szCs w:val="24"/>
              </w:rPr>
              <w:t>Сезонные зимние дороги.</w:t>
            </w:r>
          </w:p>
        </w:tc>
        <w:tc>
          <w:tcPr>
            <w:tcW w:w="2410" w:type="dxa"/>
          </w:tcPr>
          <w:p w:rsidR="00220914" w:rsidRPr="004F0038" w:rsidRDefault="00220914" w:rsidP="006B0C05">
            <w:pPr>
              <w:rPr>
                <w:rStyle w:val="FontStyle24"/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>Ознакомиться с процессом образования лавин, классификацией и методами борьбы.</w:t>
            </w:r>
          </w:p>
          <w:p w:rsidR="00220914" w:rsidRPr="004F0038" w:rsidRDefault="00220914" w:rsidP="006B0C05">
            <w:pPr>
              <w:rPr>
                <w:rStyle w:val="FontStyle24"/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 xml:space="preserve">Факторы, влияющие на процесс образования лавин. Классификация лавин. Методы </w:t>
            </w:r>
          </w:p>
          <w:p w:rsidR="00220914" w:rsidRDefault="00220914" w:rsidP="006B0C05">
            <w:pPr>
              <w:rPr>
                <w:sz w:val="24"/>
                <w:szCs w:val="24"/>
                <w:lang w:val="kk-KZ"/>
              </w:rPr>
            </w:pPr>
            <w:r w:rsidRPr="004F0038">
              <w:rPr>
                <w:rStyle w:val="FontStyle24"/>
                <w:sz w:val="24"/>
                <w:szCs w:val="24"/>
              </w:rPr>
              <w:t>борьбы с лавинами.</w:t>
            </w:r>
          </w:p>
        </w:tc>
        <w:tc>
          <w:tcPr>
            <w:tcW w:w="170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606" w:type="dxa"/>
          </w:tcPr>
          <w:p w:rsidR="00220914" w:rsidRPr="007B6180" w:rsidRDefault="00220914" w:rsidP="00ED43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7B6180" w:rsidRDefault="00220914" w:rsidP="007B6180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220914" w:rsidRPr="007B6180" w:rsidRDefault="00220914" w:rsidP="007B6180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30,0</w:t>
            </w:r>
          </w:p>
        </w:tc>
        <w:tc>
          <w:tcPr>
            <w:tcW w:w="1606" w:type="dxa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20914" w:rsidRPr="007B6180" w:rsidRDefault="00220914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20914" w:rsidRDefault="00220914" w:rsidP="005F329C">
      <w:pPr>
        <w:rPr>
          <w:b/>
          <w:bCs/>
          <w:sz w:val="24"/>
          <w:szCs w:val="24"/>
          <w:lang w:val="kk-KZ"/>
        </w:rPr>
      </w:pPr>
    </w:p>
    <w:p w:rsidR="00220914" w:rsidRDefault="00220914" w:rsidP="00652F22">
      <w:pPr>
        <w:jc w:val="center"/>
        <w:rPr>
          <w:sz w:val="24"/>
          <w:szCs w:val="24"/>
          <w:lang w:val="kk-KZ"/>
        </w:rPr>
      </w:pPr>
      <w:r w:rsidRPr="00652F22">
        <w:rPr>
          <w:sz w:val="24"/>
          <w:szCs w:val="24"/>
          <w:lang w:val="kk-KZ"/>
        </w:rPr>
        <w:t>Тематика СРО</w:t>
      </w:r>
    </w:p>
    <w:p w:rsidR="00220914" w:rsidRDefault="00220914" w:rsidP="00C8286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4"/>
        <w:gridCol w:w="2410"/>
        <w:gridCol w:w="1701"/>
        <w:gridCol w:w="1606"/>
        <w:gridCol w:w="1461"/>
      </w:tblGrid>
      <w:tr w:rsidR="00220914" w:rsidRPr="00D73A00">
        <w:tc>
          <w:tcPr>
            <w:tcW w:w="2694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220914" w:rsidRPr="007B6180" w:rsidRDefault="00220914" w:rsidP="00DE641E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220914" w:rsidRPr="00423FCC">
        <w:tc>
          <w:tcPr>
            <w:tcW w:w="2694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220914" w:rsidRPr="00D73A00">
        <w:tc>
          <w:tcPr>
            <w:tcW w:w="9872" w:type="dxa"/>
            <w:gridSpan w:val="5"/>
          </w:tcPr>
          <w:p w:rsidR="00220914" w:rsidRPr="007B6180" w:rsidRDefault="00220914" w:rsidP="0017061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825CA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Свойства снега и снегозаносимость автомобильных дорог</w:t>
            </w:r>
            <w:r w:rsidRPr="006825CA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 xml:space="preserve">Тема 1. Особенности </w:t>
            </w:r>
            <w:r w:rsidRPr="004F0038">
              <w:rPr>
                <w:sz w:val="24"/>
                <w:szCs w:val="24"/>
                <w:lang w:val="kk-KZ"/>
              </w:rPr>
              <w:t>зимнего содержания автомобильных дорог.</w:t>
            </w:r>
          </w:p>
          <w:p w:rsidR="00220914" w:rsidRPr="00574A8D" w:rsidRDefault="00220914" w:rsidP="00DE641E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 w:rsidRPr="004F0038">
              <w:rPr>
                <w:sz w:val="24"/>
                <w:szCs w:val="24"/>
              </w:rPr>
              <w:t>Необходимость и экономическая целесообразность борьбы со снегом и льдом на дорогах.</w:t>
            </w:r>
          </w:p>
        </w:tc>
        <w:tc>
          <w:tcPr>
            <w:tcW w:w="2410" w:type="dxa"/>
          </w:tcPr>
          <w:p w:rsidR="00220914" w:rsidRPr="004F0038" w:rsidRDefault="00220914" w:rsidP="00B90A42">
            <w:pPr>
              <w:pStyle w:val="Style6"/>
              <w:widowControl/>
              <w:ind w:firstLine="33"/>
              <w:jc w:val="left"/>
              <w:rPr>
                <w:color w:val="000000"/>
              </w:rPr>
            </w:pPr>
            <w:r w:rsidRPr="004F0038">
              <w:rPr>
                <w:color w:val="000000"/>
              </w:rPr>
              <w:t>Изучить особенности содержания автомобильных дорог в зимний период.</w:t>
            </w:r>
          </w:p>
          <w:p w:rsidR="00220914" w:rsidRDefault="00220914" w:rsidP="00B90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D12F02">
              <w:rPr>
                <w:color w:val="000000"/>
                <w:sz w:val="24"/>
                <w:szCs w:val="24"/>
              </w:rPr>
              <w:t>Влияние снега и гололедицы на режимы и безопасность движения автотранспорта.</w:t>
            </w:r>
          </w:p>
          <w:p w:rsidR="00220914" w:rsidRPr="00D12F02" w:rsidRDefault="00220914" w:rsidP="00B90A42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>Тема 2</w:t>
            </w:r>
            <w:r w:rsidRPr="004F0038">
              <w:rPr>
                <w:sz w:val="23"/>
                <w:szCs w:val="23"/>
              </w:rPr>
              <w:t xml:space="preserve">. Достижение науки и техники в области борьбы со снегом и обледенением на </w:t>
            </w:r>
            <w:r w:rsidRPr="004F0038">
              <w:rPr>
                <w:sz w:val="23"/>
                <w:szCs w:val="23"/>
                <w:lang w:val="kk-KZ"/>
              </w:rPr>
              <w:t>автомобильных дорогах.</w:t>
            </w:r>
            <w:r>
              <w:rPr>
                <w:sz w:val="23"/>
                <w:szCs w:val="23"/>
                <w:lang w:val="kk-KZ"/>
              </w:rPr>
              <w:t xml:space="preserve"> </w:t>
            </w:r>
            <w:r w:rsidRPr="004F0038">
              <w:rPr>
                <w:sz w:val="24"/>
                <w:szCs w:val="24"/>
              </w:rPr>
              <w:t xml:space="preserve">Требования к </w:t>
            </w:r>
            <w:r w:rsidRPr="004F0038">
              <w:rPr>
                <w:sz w:val="24"/>
                <w:szCs w:val="24"/>
                <w:lang w:val="kk-KZ"/>
              </w:rPr>
              <w:t>автомобильным дорогам в зимний период.</w:t>
            </w:r>
          </w:p>
        </w:tc>
        <w:tc>
          <w:tcPr>
            <w:tcW w:w="2410" w:type="dxa"/>
          </w:tcPr>
          <w:p w:rsidR="00220914" w:rsidRPr="004F0038" w:rsidRDefault="00220914" w:rsidP="00B90A42">
            <w:pPr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 xml:space="preserve">Изучить передовые методы борьбы со снегом и обледенением на дорогах. </w:t>
            </w:r>
          </w:p>
          <w:p w:rsidR="00220914" w:rsidRDefault="00220914" w:rsidP="00B90A42">
            <w:pPr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Современные машины, технологии и материалы для борьбы со снегом и гололедицей на автомобильных дорогах</w:t>
            </w:r>
            <w:r>
              <w:rPr>
                <w:color w:val="000000"/>
                <w:sz w:val="24"/>
                <w:szCs w:val="24"/>
              </w:rPr>
              <w:t>.</w:t>
            </w:r>
          </w:p>
          <w:p w:rsidR="00220914" w:rsidRDefault="00220914" w:rsidP="00B90A42">
            <w:pPr>
              <w:rPr>
                <w:color w:val="000000"/>
                <w:sz w:val="24"/>
                <w:szCs w:val="24"/>
              </w:rPr>
            </w:pPr>
          </w:p>
          <w:p w:rsidR="00220914" w:rsidRPr="004F0038" w:rsidRDefault="00220914" w:rsidP="00B90A42">
            <w:pPr>
              <w:rPr>
                <w:color w:val="000000"/>
                <w:sz w:val="24"/>
                <w:szCs w:val="24"/>
              </w:rPr>
            </w:pPr>
          </w:p>
          <w:p w:rsidR="00220914" w:rsidRPr="00B90A42" w:rsidRDefault="00220914" w:rsidP="0071271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2410" w:type="dxa"/>
          </w:tcPr>
          <w:p w:rsidR="00220914" w:rsidRPr="004F0038" w:rsidRDefault="00220914" w:rsidP="006276B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Тема 3</w:t>
            </w:r>
            <w:r w:rsidRPr="004F0038">
              <w:rPr>
                <w:sz w:val="24"/>
                <w:szCs w:val="24"/>
              </w:rPr>
              <w:t>. Основные метеорологические факторы зимнего периода.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Образование и свойства снежного покрова</w:t>
            </w:r>
          </w:p>
        </w:tc>
        <w:tc>
          <w:tcPr>
            <w:tcW w:w="2410" w:type="dxa"/>
          </w:tcPr>
          <w:p w:rsidR="00220914" w:rsidRPr="004F0038" w:rsidRDefault="00220914" w:rsidP="00B90A42">
            <w:pPr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Изучить метеорологические факторы, влияющие на содержание дорог в зимний период.</w:t>
            </w:r>
          </w:p>
          <w:p w:rsidR="00220914" w:rsidRDefault="00220914" w:rsidP="00B90A42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F0038">
              <w:rPr>
                <w:color w:val="000000"/>
                <w:sz w:val="24"/>
                <w:szCs w:val="24"/>
              </w:rPr>
              <w:t>Классификация снега. Плотность, прочность, сопротивление разрыву снежного покрова</w:t>
            </w:r>
          </w:p>
        </w:tc>
        <w:tc>
          <w:tcPr>
            <w:tcW w:w="170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4,0</w:t>
            </w:r>
          </w:p>
        </w:tc>
        <w:tc>
          <w:tcPr>
            <w:tcW w:w="1606" w:type="dxa"/>
          </w:tcPr>
          <w:p w:rsidR="00220914" w:rsidRDefault="00220914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B90A42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Тема 4</w:t>
            </w:r>
            <w:r w:rsidRPr="004F0038">
              <w:rPr>
                <w:sz w:val="23"/>
                <w:szCs w:val="23"/>
              </w:rPr>
              <w:t>. Перенос и отложения снега</w:t>
            </w:r>
          </w:p>
          <w:p w:rsidR="00220914" w:rsidRPr="004F0038" w:rsidRDefault="00220914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20914" w:rsidRPr="004F0038" w:rsidRDefault="00220914" w:rsidP="00D12F02">
            <w:pPr>
              <w:rPr>
                <w:color w:val="000000"/>
                <w:sz w:val="23"/>
                <w:szCs w:val="23"/>
              </w:rPr>
            </w:pPr>
            <w:r w:rsidRPr="004F0038">
              <w:rPr>
                <w:color w:val="000000"/>
                <w:sz w:val="23"/>
                <w:szCs w:val="23"/>
              </w:rPr>
              <w:t>Изучить основы теории переноса и отложения снега.</w:t>
            </w:r>
          </w:p>
          <w:p w:rsidR="00220914" w:rsidRDefault="00220914" w:rsidP="00D12F02">
            <w:pPr>
              <w:rPr>
                <w:color w:val="000000"/>
                <w:sz w:val="23"/>
                <w:szCs w:val="23"/>
              </w:rPr>
            </w:pPr>
            <w:r w:rsidRPr="004F0038">
              <w:rPr>
                <w:color w:val="000000"/>
                <w:sz w:val="23"/>
                <w:szCs w:val="23"/>
              </w:rPr>
              <w:t>Снежный баланс различных участков местности. Характеристика снеговетрового потока. Зависимость  интенсивности переноса снега от скорости ветра и плотности снега. Причины, вызывающие отложения переносимого снега.</w:t>
            </w:r>
          </w:p>
          <w:p w:rsidR="00220914" w:rsidRPr="004F0038" w:rsidRDefault="00220914" w:rsidP="00D12F02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170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Default="00220914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220914" w:rsidRPr="00D73A00">
        <w:tc>
          <w:tcPr>
            <w:tcW w:w="9872" w:type="dxa"/>
            <w:gridSpan w:val="5"/>
          </w:tcPr>
          <w:p w:rsidR="00220914" w:rsidRPr="008A70A8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bCs/>
                <w:sz w:val="24"/>
                <w:szCs w:val="24"/>
              </w:rPr>
              <w:t xml:space="preserve">Модуль </w:t>
            </w:r>
            <w:r>
              <w:rPr>
                <w:b/>
                <w:bCs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>
              <w:rPr>
                <w:b/>
                <w:bCs/>
                <w:color w:val="000000"/>
                <w:sz w:val="23"/>
                <w:szCs w:val="23"/>
              </w:rPr>
              <w:t>Методы борьбы со снегозаносимостью и гололедом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20914" w:rsidRPr="00D73A00">
        <w:tc>
          <w:tcPr>
            <w:tcW w:w="2694" w:type="dxa"/>
          </w:tcPr>
          <w:p w:rsidR="00220914" w:rsidRPr="007B6180" w:rsidRDefault="00220914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4F0038">
              <w:rPr>
                <w:sz w:val="24"/>
                <w:szCs w:val="24"/>
              </w:rPr>
              <w:t>. Роль объемов снегоприноса в проектировании мероприятий по снегоборьбе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Закономерности в объемах снегоприноса</w:t>
            </w:r>
          </w:p>
        </w:tc>
        <w:tc>
          <w:tcPr>
            <w:tcW w:w="2410" w:type="dxa"/>
            <w:vAlign w:val="center"/>
          </w:tcPr>
          <w:p w:rsidR="00220914" w:rsidRDefault="00220914" w:rsidP="00D12F02">
            <w:pPr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Изучить влияние объемов снегоприноса на выбор и расчет счнегозадерживающих устройств. Выбор и расчет снегозадерживающих устройств.</w:t>
            </w:r>
          </w:p>
          <w:p w:rsidR="00220914" w:rsidRPr="004F0038" w:rsidRDefault="00220914" w:rsidP="00D12F0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20914" w:rsidRPr="00652F22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7B6180" w:rsidRDefault="00220914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4F0038">
              <w:rPr>
                <w:sz w:val="24"/>
                <w:szCs w:val="24"/>
              </w:rPr>
              <w:t>. Методы определения объемов снегоприноса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Расчетные объемы снегоприноса и пути их снижения</w:t>
            </w:r>
          </w:p>
        </w:tc>
        <w:tc>
          <w:tcPr>
            <w:tcW w:w="2410" w:type="dxa"/>
            <w:vAlign w:val="center"/>
          </w:tcPr>
          <w:p w:rsidR="00220914" w:rsidRDefault="00220914" w:rsidP="00D12F02">
            <w:pPr>
              <w:rPr>
                <w:color w:val="000000"/>
                <w:sz w:val="24"/>
                <w:szCs w:val="24"/>
              </w:rPr>
            </w:pPr>
            <w:r w:rsidRPr="004F0038">
              <w:rPr>
                <w:color w:val="000000"/>
                <w:sz w:val="24"/>
                <w:szCs w:val="24"/>
              </w:rPr>
              <w:t>Изучить</w:t>
            </w:r>
            <w:r w:rsidRPr="004F0038">
              <w:rPr>
                <w:color w:val="000000"/>
                <w:sz w:val="20"/>
                <w:szCs w:val="20"/>
              </w:rPr>
              <w:t xml:space="preserve"> </w:t>
            </w:r>
            <w:r w:rsidRPr="004F0038">
              <w:rPr>
                <w:color w:val="000000"/>
                <w:sz w:val="24"/>
                <w:szCs w:val="24"/>
              </w:rPr>
              <w:t xml:space="preserve"> различные методы определения объемов снегоприноса. Рассмотреть мероприятия направленные на снижение расчетных объемов снегоприноса</w:t>
            </w:r>
            <w:r>
              <w:rPr>
                <w:color w:val="000000"/>
                <w:sz w:val="24"/>
                <w:szCs w:val="24"/>
              </w:rPr>
              <w:t>.</w:t>
            </w:r>
          </w:p>
          <w:p w:rsidR="00220914" w:rsidRPr="004F0038" w:rsidRDefault="00220914" w:rsidP="00D12F0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6276B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220914" w:rsidRPr="004F0038" w:rsidRDefault="00220914" w:rsidP="006276B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Тема 7</w:t>
            </w:r>
            <w:r w:rsidRPr="004F0038">
              <w:rPr>
                <w:sz w:val="24"/>
                <w:szCs w:val="24"/>
              </w:rPr>
              <w:t>. Районирование территории Республики Казахстан по условиям снегоборьбы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Проектирование дорог с учетом снегозаносимости.</w:t>
            </w:r>
          </w:p>
        </w:tc>
        <w:tc>
          <w:tcPr>
            <w:tcW w:w="2410" w:type="dxa"/>
          </w:tcPr>
          <w:p w:rsidR="00220914" w:rsidRPr="004F0038" w:rsidRDefault="00220914" w:rsidP="00D12F02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Изучить районирование территории Республики Казахстан по условиям снегоборьбы.</w:t>
            </w:r>
          </w:p>
          <w:p w:rsidR="00220914" w:rsidRPr="004F0038" w:rsidRDefault="00220914" w:rsidP="00D12F02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Общие вопросы районирования. Деление на районы, зоны и подрайоны.</w:t>
            </w:r>
          </w:p>
        </w:tc>
        <w:tc>
          <w:tcPr>
            <w:tcW w:w="170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Pr="007B6180" w:rsidRDefault="00220914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D12F02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</w:t>
            </w:r>
            <w:r w:rsidRPr="004F0038">
              <w:rPr>
                <w:sz w:val="24"/>
                <w:szCs w:val="24"/>
              </w:rPr>
              <w:t>. Виды и конструкции снегозадерживающих ограждений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Теория работы снегозадерживающих ограждений</w:t>
            </w:r>
          </w:p>
        </w:tc>
        <w:tc>
          <w:tcPr>
            <w:tcW w:w="2410" w:type="dxa"/>
          </w:tcPr>
          <w:p w:rsidR="00220914" w:rsidRPr="004F0038" w:rsidRDefault="00220914" w:rsidP="00816D59">
            <w:pPr>
              <w:rPr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 xml:space="preserve">Ознакомиться с конструкциями </w:t>
            </w:r>
            <w:r w:rsidRPr="004F0038">
              <w:rPr>
                <w:sz w:val="24"/>
                <w:szCs w:val="24"/>
              </w:rPr>
              <w:t>снегозадержива-</w:t>
            </w:r>
          </w:p>
          <w:p w:rsidR="00220914" w:rsidRPr="004F0038" w:rsidRDefault="00220914" w:rsidP="00816D5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ющих ограждений.</w:t>
            </w:r>
          </w:p>
          <w:p w:rsidR="00220914" w:rsidRDefault="00220914" w:rsidP="00816D59">
            <w:pPr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Конструкции снегозадерживающих щитов, заборов и лесополос. Снежные валы, траншеи, стенки.</w:t>
            </w:r>
          </w:p>
        </w:tc>
        <w:tc>
          <w:tcPr>
            <w:tcW w:w="170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Default="00220914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</w:t>
            </w:r>
            <w:r w:rsidRPr="004F0038">
              <w:rPr>
                <w:sz w:val="24"/>
                <w:szCs w:val="24"/>
              </w:rPr>
              <w:t>. Выбор вида снегозадерживающих ограждений и метода их проектирования.</w:t>
            </w:r>
          </w:p>
          <w:p w:rsidR="00220914" w:rsidRPr="004F0038" w:rsidRDefault="00220914" w:rsidP="00816D59">
            <w:pPr>
              <w:rPr>
                <w:sz w:val="23"/>
                <w:szCs w:val="23"/>
              </w:rPr>
            </w:pPr>
            <w:r w:rsidRPr="004F0038">
              <w:rPr>
                <w:sz w:val="23"/>
                <w:szCs w:val="23"/>
              </w:rPr>
              <w:t>Снегопередувающие устройства.</w:t>
            </w:r>
          </w:p>
          <w:p w:rsidR="00220914" w:rsidRPr="004F0038" w:rsidRDefault="00220914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20914" w:rsidRPr="004F0038" w:rsidRDefault="00220914" w:rsidP="00816D59">
            <w:pPr>
              <w:rPr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>Научить выбору</w:t>
            </w:r>
            <w:r w:rsidRPr="004F0038">
              <w:rPr>
                <w:sz w:val="24"/>
                <w:szCs w:val="24"/>
              </w:rPr>
              <w:t xml:space="preserve"> снегозадерживающих ограждений и методу их проектирования.</w:t>
            </w:r>
          </w:p>
          <w:p w:rsidR="00220914" w:rsidRDefault="00220914" w:rsidP="00816D59">
            <w:pPr>
              <w:rPr>
                <w:sz w:val="24"/>
                <w:szCs w:val="24"/>
                <w:lang w:val="kk-KZ"/>
              </w:rPr>
            </w:pPr>
            <w:r w:rsidRPr="004F0038">
              <w:rPr>
                <w:sz w:val="24"/>
                <w:szCs w:val="24"/>
              </w:rPr>
              <w:t>Выбор вида снегозадерживающих ограждений. Проектирование снегозадерживающих заборов и лесополос.</w:t>
            </w:r>
          </w:p>
        </w:tc>
        <w:tc>
          <w:tcPr>
            <w:tcW w:w="170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Default="00220914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D12F02">
            <w:pPr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>Тема 10</w:t>
            </w:r>
            <w:r w:rsidRPr="004F0038">
              <w:rPr>
                <w:sz w:val="24"/>
                <w:szCs w:val="24"/>
              </w:rPr>
              <w:t>. Комплексный метод снегозадерживания.</w:t>
            </w:r>
            <w:r>
              <w:rPr>
                <w:sz w:val="24"/>
                <w:szCs w:val="24"/>
              </w:rPr>
              <w:t xml:space="preserve"> </w:t>
            </w:r>
            <w:r w:rsidRPr="004F0038">
              <w:rPr>
                <w:sz w:val="24"/>
                <w:szCs w:val="24"/>
              </w:rPr>
              <w:t>Виды и классификация снегоочистительных работ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20914" w:rsidRPr="004F0038" w:rsidRDefault="00220914" w:rsidP="00816D59">
            <w:pPr>
              <w:rPr>
                <w:sz w:val="24"/>
                <w:szCs w:val="24"/>
              </w:rPr>
            </w:pPr>
            <w:r w:rsidRPr="004F0038">
              <w:rPr>
                <w:sz w:val="24"/>
                <w:szCs w:val="24"/>
              </w:rPr>
              <w:t>Ознакомситься с комплексным методом снегозадержания.</w:t>
            </w:r>
          </w:p>
          <w:p w:rsidR="00220914" w:rsidRDefault="00220914" w:rsidP="00816D59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Default="00220914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D12F02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</w:t>
            </w:r>
            <w:r w:rsidRPr="004F0038">
              <w:rPr>
                <w:sz w:val="24"/>
                <w:szCs w:val="24"/>
              </w:rPr>
              <w:t>. Патрульная снегоочистка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Технология работ при сосредоточенной снегоочистке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  <w:vAlign w:val="center"/>
          </w:tcPr>
          <w:p w:rsidR="00220914" w:rsidRPr="004F0038" w:rsidRDefault="00220914" w:rsidP="00D12F02">
            <w:pPr>
              <w:rPr>
                <w:rStyle w:val="FontStyle24"/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>Ознакомиться с патрульной снегоочисткой дорог.</w:t>
            </w:r>
          </w:p>
          <w:p w:rsidR="00220914" w:rsidRPr="004F0038" w:rsidRDefault="00220914" w:rsidP="00D12F02">
            <w:pPr>
              <w:rPr>
                <w:rStyle w:val="FontStyle24"/>
                <w:sz w:val="20"/>
                <w:szCs w:val="20"/>
              </w:rPr>
            </w:pPr>
            <w:r w:rsidRPr="004F0038">
              <w:rPr>
                <w:rStyle w:val="FontStyle24"/>
                <w:sz w:val="24"/>
                <w:szCs w:val="24"/>
              </w:rPr>
              <w:t xml:space="preserve">Выбор </w:t>
            </w:r>
            <w:r>
              <w:rPr>
                <w:rStyle w:val="FontStyle24"/>
                <w:sz w:val="24"/>
                <w:szCs w:val="24"/>
              </w:rPr>
              <w:t>т</w:t>
            </w:r>
            <w:r w:rsidRPr="004F0038">
              <w:rPr>
                <w:rStyle w:val="FontStyle24"/>
                <w:sz w:val="24"/>
                <w:szCs w:val="24"/>
              </w:rPr>
              <w:t>ехнологич</w:t>
            </w:r>
            <w:r>
              <w:rPr>
                <w:rStyle w:val="FontStyle24"/>
                <w:sz w:val="24"/>
                <w:szCs w:val="24"/>
              </w:rPr>
              <w:t>-х</w:t>
            </w:r>
            <w:r w:rsidRPr="004F0038">
              <w:rPr>
                <w:rStyle w:val="FontStyle24"/>
                <w:sz w:val="24"/>
                <w:szCs w:val="24"/>
              </w:rPr>
              <w:t xml:space="preserve"> схем патрульной снегоочистки. Расчет количества автомобилей </w:t>
            </w:r>
            <w:r>
              <w:rPr>
                <w:rStyle w:val="FontStyle24"/>
                <w:sz w:val="24"/>
                <w:szCs w:val="24"/>
              </w:rPr>
              <w:t>для</w:t>
            </w:r>
            <w:r w:rsidRPr="004F0038">
              <w:rPr>
                <w:rStyle w:val="FontStyle24"/>
                <w:sz w:val="24"/>
                <w:szCs w:val="24"/>
              </w:rPr>
              <w:t xml:space="preserve"> патрульной снегоочистки.</w:t>
            </w:r>
          </w:p>
        </w:tc>
        <w:tc>
          <w:tcPr>
            <w:tcW w:w="170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Default="00220914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6B7DCB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 неделя</w:t>
            </w:r>
          </w:p>
        </w:tc>
      </w:tr>
      <w:tr w:rsidR="00220914" w:rsidRPr="00D73A00">
        <w:tc>
          <w:tcPr>
            <w:tcW w:w="2694" w:type="dxa"/>
          </w:tcPr>
          <w:p w:rsidR="00220914" w:rsidRDefault="00220914" w:rsidP="006276B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220914" w:rsidRPr="004F0038" w:rsidRDefault="00220914" w:rsidP="006276B0">
            <w:pPr>
              <w:jc w:val="center"/>
              <w:rPr>
                <w:rStyle w:val="FontStyle24"/>
                <w:sz w:val="24"/>
                <w:szCs w:val="24"/>
              </w:rPr>
            </w:pPr>
            <w:r>
              <w:rPr>
                <w:rStyle w:val="FontStyle24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20914" w:rsidRDefault="00220914" w:rsidP="006276B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D12F02">
            <w:pPr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>Тема 12</w:t>
            </w:r>
            <w:r w:rsidRPr="004F0038">
              <w:rPr>
                <w:sz w:val="24"/>
                <w:szCs w:val="24"/>
              </w:rPr>
              <w:t>. Виды зимней скользкости, методы борьбы</w:t>
            </w:r>
            <w:r>
              <w:rPr>
                <w:sz w:val="24"/>
                <w:szCs w:val="24"/>
              </w:rPr>
              <w:t xml:space="preserve">. </w:t>
            </w:r>
            <w:r w:rsidRPr="004F0038">
              <w:rPr>
                <w:sz w:val="24"/>
                <w:szCs w:val="24"/>
              </w:rPr>
              <w:t>Процесс лавинообразо-вания и классификация лавин</w:t>
            </w:r>
          </w:p>
        </w:tc>
        <w:tc>
          <w:tcPr>
            <w:tcW w:w="2410" w:type="dxa"/>
            <w:vAlign w:val="center"/>
          </w:tcPr>
          <w:p w:rsidR="00220914" w:rsidRPr="004F0038" w:rsidRDefault="00220914" w:rsidP="00D12F02">
            <w:pPr>
              <w:rPr>
                <w:rStyle w:val="FontStyle24"/>
                <w:sz w:val="24"/>
                <w:szCs w:val="24"/>
              </w:rPr>
            </w:pPr>
            <w:r w:rsidRPr="004F0038">
              <w:rPr>
                <w:rStyle w:val="FontStyle24"/>
                <w:sz w:val="24"/>
                <w:szCs w:val="24"/>
              </w:rPr>
              <w:t>Ознакомиться с видами  зимней скользкости.</w:t>
            </w:r>
          </w:p>
          <w:p w:rsidR="00220914" w:rsidRPr="004F0038" w:rsidRDefault="00220914" w:rsidP="00D12F02">
            <w:pPr>
              <w:rPr>
                <w:rStyle w:val="FontStyle24"/>
                <w:sz w:val="20"/>
                <w:szCs w:val="20"/>
              </w:rPr>
            </w:pPr>
            <w:r w:rsidRPr="004F0038">
              <w:rPr>
                <w:rStyle w:val="FontStyle24"/>
                <w:sz w:val="24"/>
                <w:szCs w:val="24"/>
              </w:rPr>
              <w:t>Классификация зимней скользкости, материалы и машины, применяемые для борьбы с зимней скользкостью. Расчет необходимого количества противогололедного материала, графики работы мавшин.</w:t>
            </w:r>
          </w:p>
        </w:tc>
        <w:tc>
          <w:tcPr>
            <w:tcW w:w="170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Default="00220914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4F0038" w:rsidRDefault="00220914" w:rsidP="00B90A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13. Борьба с наледями. Процесс лавинообразо</w:t>
            </w:r>
            <w:r w:rsidRPr="004F0038">
              <w:rPr>
                <w:sz w:val="24"/>
                <w:szCs w:val="24"/>
              </w:rPr>
              <w:t>вания и классификация лавин</w:t>
            </w:r>
          </w:p>
          <w:p w:rsidR="00220914" w:rsidRPr="004F0038" w:rsidRDefault="00220914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220914" w:rsidRPr="004F0038" w:rsidRDefault="00220914" w:rsidP="00D12F02">
            <w:pPr>
              <w:rPr>
                <w:rStyle w:val="FontStyle24"/>
                <w:sz w:val="20"/>
                <w:szCs w:val="20"/>
              </w:rPr>
            </w:pPr>
            <w:r w:rsidRPr="004F0038">
              <w:rPr>
                <w:sz w:val="24"/>
                <w:szCs w:val="24"/>
              </w:rPr>
              <w:t>Ознакомиться с видами наледей, условиями их образования и борьбы с ними. Классификация наледей, способы борьбы с наледями.</w:t>
            </w:r>
          </w:p>
        </w:tc>
        <w:tc>
          <w:tcPr>
            <w:tcW w:w="170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:rsidR="00220914" w:rsidRDefault="00220914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220914" w:rsidRDefault="00220914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 неделя</w:t>
            </w:r>
          </w:p>
        </w:tc>
      </w:tr>
      <w:tr w:rsidR="00220914" w:rsidRPr="00D73A00">
        <w:tc>
          <w:tcPr>
            <w:tcW w:w="2694" w:type="dxa"/>
          </w:tcPr>
          <w:p w:rsidR="00220914" w:rsidRPr="007B6180" w:rsidRDefault="00220914" w:rsidP="00DE641E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220914" w:rsidRPr="007B6180" w:rsidRDefault="00220914" w:rsidP="00DE641E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60,0</w:t>
            </w:r>
          </w:p>
        </w:tc>
        <w:tc>
          <w:tcPr>
            <w:tcW w:w="1606" w:type="dxa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20914" w:rsidRPr="007B6180" w:rsidRDefault="00220914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20914" w:rsidRDefault="00220914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220914" w:rsidRPr="005B0DBE" w:rsidRDefault="00220914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bCs/>
          <w:sz w:val="24"/>
          <w:szCs w:val="24"/>
        </w:rPr>
        <w:t>2.3 График выполнения и сдачи заданий по дисциплине</w:t>
      </w:r>
    </w:p>
    <w:p w:rsidR="00220914" w:rsidRPr="00CC2976" w:rsidRDefault="00220914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  <w:bCs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0"/>
        <w:gridCol w:w="516"/>
        <w:gridCol w:w="516"/>
        <w:gridCol w:w="516"/>
        <w:gridCol w:w="516"/>
        <w:gridCol w:w="516"/>
        <w:gridCol w:w="516"/>
        <w:gridCol w:w="516"/>
        <w:gridCol w:w="396"/>
        <w:gridCol w:w="516"/>
        <w:gridCol w:w="456"/>
        <w:gridCol w:w="516"/>
        <w:gridCol w:w="456"/>
        <w:gridCol w:w="517"/>
        <w:gridCol w:w="456"/>
        <w:gridCol w:w="516"/>
      </w:tblGrid>
      <w:tr w:rsidR="00220914" w:rsidRPr="002F67F8">
        <w:trPr>
          <w:cantSplit/>
          <w:trHeight w:val="542"/>
        </w:trPr>
        <w:tc>
          <w:tcPr>
            <w:tcW w:w="1212" w:type="pct"/>
            <w:vMerge w:val="restart"/>
            <w:vAlign w:val="center"/>
          </w:tcPr>
          <w:p w:rsidR="00220914" w:rsidRDefault="00220914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Вид контроля/</w:t>
            </w:r>
          </w:p>
          <w:p w:rsidR="00220914" w:rsidRPr="002F67F8" w:rsidRDefault="00220914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3788" w:type="pct"/>
            <w:gridSpan w:val="15"/>
            <w:vAlign w:val="center"/>
          </w:tcPr>
          <w:p w:rsidR="00220914" w:rsidRPr="002F67F8" w:rsidRDefault="00220914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220914" w:rsidRPr="002F67F8">
        <w:trPr>
          <w:cantSplit/>
          <w:trHeight w:val="351"/>
        </w:trPr>
        <w:tc>
          <w:tcPr>
            <w:tcW w:w="1212" w:type="pct"/>
            <w:vMerge/>
          </w:tcPr>
          <w:p w:rsidR="00220914" w:rsidRPr="002F67F8" w:rsidRDefault="00220914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02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2" w:type="pct"/>
          </w:tcPr>
          <w:p w:rsidR="00220914" w:rsidRPr="002F67F8" w:rsidRDefault="00220914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" w:type="pct"/>
          </w:tcPr>
          <w:p w:rsidR="00220914" w:rsidRPr="002F67F8" w:rsidRDefault="00220914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2" w:type="pct"/>
          </w:tcPr>
          <w:p w:rsidR="00220914" w:rsidRPr="002F67F8" w:rsidRDefault="00220914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20914" w:rsidRPr="002F67F8">
        <w:trPr>
          <w:trHeight w:val="433"/>
        </w:trPr>
        <w:tc>
          <w:tcPr>
            <w:tcW w:w="1212" w:type="pct"/>
          </w:tcPr>
          <w:p w:rsidR="00220914" w:rsidRPr="002F67F8" w:rsidRDefault="00220914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220914" w:rsidRPr="002F67F8">
        <w:trPr>
          <w:trHeight w:val="470"/>
        </w:trPr>
        <w:tc>
          <w:tcPr>
            <w:tcW w:w="1212" w:type="pct"/>
          </w:tcPr>
          <w:p w:rsidR="00220914" w:rsidRPr="002F67F8" w:rsidRDefault="00220914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" w:type="pct"/>
            <w:vAlign w:val="center"/>
          </w:tcPr>
          <w:p w:rsidR="00220914" w:rsidRPr="00ED3AE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220914" w:rsidRPr="002F67F8">
        <w:trPr>
          <w:trHeight w:val="366"/>
        </w:trPr>
        <w:tc>
          <w:tcPr>
            <w:tcW w:w="1212" w:type="pct"/>
          </w:tcPr>
          <w:p w:rsidR="00220914" w:rsidRPr="00186DC4" w:rsidRDefault="00220914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FB179F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ED3AE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220914" w:rsidRPr="00FB179F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186DC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20914" w:rsidRPr="002F67F8">
        <w:trPr>
          <w:trHeight w:val="366"/>
        </w:trPr>
        <w:tc>
          <w:tcPr>
            <w:tcW w:w="1212" w:type="pct"/>
          </w:tcPr>
          <w:p w:rsidR="00220914" w:rsidRDefault="00220914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2</w:t>
            </w: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220914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220914" w:rsidRPr="002F67F8">
        <w:trPr>
          <w:trHeight w:val="366"/>
        </w:trPr>
        <w:tc>
          <w:tcPr>
            <w:tcW w:w="1212" w:type="pct"/>
          </w:tcPr>
          <w:p w:rsidR="00220914" w:rsidRDefault="00220914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практических работ</w:t>
            </w: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02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2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220914" w:rsidRPr="00A739B7" w:rsidRDefault="00220914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220914" w:rsidRPr="00CC2976">
        <w:trPr>
          <w:trHeight w:val="399"/>
        </w:trPr>
        <w:tc>
          <w:tcPr>
            <w:tcW w:w="1212" w:type="pct"/>
          </w:tcPr>
          <w:p w:rsidR="00220914" w:rsidRPr="002F67F8" w:rsidRDefault="00220914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20914" w:rsidRPr="00ED3AE4" w:rsidRDefault="00220914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20914" w:rsidRPr="00ED3AE4" w:rsidRDefault="00220914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220914" w:rsidRPr="00ED3AE4" w:rsidRDefault="00220914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220914" w:rsidRPr="00ED3AE4" w:rsidRDefault="00220914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2" w:type="pct"/>
          </w:tcPr>
          <w:p w:rsidR="00220914" w:rsidRPr="00ED3AE4" w:rsidRDefault="00220914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220914" w:rsidRPr="00B50D73" w:rsidRDefault="00220914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220914" w:rsidRPr="00B50D73" w:rsidRDefault="00220914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2" w:type="pct"/>
          </w:tcPr>
          <w:p w:rsidR="00220914" w:rsidRPr="00B50D73" w:rsidRDefault="00220914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220914" w:rsidRPr="002F67F8" w:rsidRDefault="00220914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220914" w:rsidRPr="00B50D73" w:rsidRDefault="00220914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220914" w:rsidRPr="00B50D73" w:rsidRDefault="00220914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:rsidR="00220914" w:rsidRDefault="00220914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</w:p>
    <w:p w:rsidR="00220914" w:rsidRPr="00CC2976" w:rsidRDefault="00220914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Виды заданий и периодичность текущего контроля разрабатываются преподавателем в зависимости от специфики преподаваемой дисциплины и могут учитывать: посещаемость, конспекты лекций, устный опрос, коллоквиум, тестовый опрос, реферат, эссе, рубежное тестирование и т.д. </w:t>
      </w:r>
    </w:p>
    <w:p w:rsidR="00220914" w:rsidRPr="00CC2976" w:rsidRDefault="00220914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220914" w:rsidRDefault="00220914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bCs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220914" w:rsidRDefault="00220914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220914" w:rsidRPr="00170614" w:rsidRDefault="00220914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Default="00220914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:rsidR="00220914" w:rsidRPr="007A60A6" w:rsidRDefault="00220914" w:rsidP="00934803">
      <w:pPr>
        <w:pStyle w:val="Style2"/>
        <w:widowControl/>
        <w:numPr>
          <w:ilvl w:val="0"/>
          <w:numId w:val="31"/>
        </w:numPr>
        <w:spacing w:line="240" w:lineRule="auto"/>
        <w:jc w:val="center"/>
        <w:rPr>
          <w:sz w:val="28"/>
          <w:szCs w:val="28"/>
        </w:rPr>
      </w:pPr>
      <w:r w:rsidRPr="007A60A6">
        <w:rPr>
          <w:sz w:val="28"/>
          <w:szCs w:val="28"/>
        </w:rPr>
        <w:t>СПИСОК РЕКОМЕНДУЕМОЙ ЛИТЕРАТУРЫ</w:t>
      </w:r>
    </w:p>
    <w:p w:rsidR="00220914" w:rsidRPr="007A60A6" w:rsidRDefault="00220914" w:rsidP="00934803">
      <w:pPr>
        <w:pStyle w:val="Style2"/>
        <w:widowControl/>
        <w:spacing w:line="240" w:lineRule="auto"/>
        <w:ind w:left="420" w:firstLine="0"/>
        <w:rPr>
          <w:sz w:val="28"/>
          <w:szCs w:val="28"/>
        </w:rPr>
      </w:pPr>
    </w:p>
    <w:p w:rsidR="00220914" w:rsidRPr="007A60A6" w:rsidRDefault="00220914" w:rsidP="00934803">
      <w:pPr>
        <w:pStyle w:val="BodyText"/>
        <w:numPr>
          <w:ilvl w:val="1"/>
          <w:numId w:val="32"/>
        </w:numPr>
        <w:spacing w:after="0"/>
        <w:jc w:val="center"/>
        <w:rPr>
          <w:b/>
          <w:bCs/>
        </w:rPr>
      </w:pPr>
      <w:r>
        <w:rPr>
          <w:b/>
          <w:bCs/>
        </w:rPr>
        <w:t xml:space="preserve"> </w:t>
      </w:r>
      <w:r w:rsidRPr="007A60A6">
        <w:rPr>
          <w:b/>
          <w:bCs/>
        </w:rPr>
        <w:t>Основная литература</w:t>
      </w:r>
    </w:p>
    <w:p w:rsidR="00220914" w:rsidRPr="009B0A9D" w:rsidRDefault="00220914" w:rsidP="00DC7215">
      <w:pPr>
        <w:tabs>
          <w:tab w:val="left" w:pos="720"/>
          <w:tab w:val="num" w:pos="1483"/>
        </w:tabs>
        <w:jc w:val="both"/>
        <w:rPr>
          <w:sz w:val="24"/>
          <w:szCs w:val="24"/>
          <w:lang w:val="kk-KZ"/>
        </w:rPr>
      </w:pPr>
      <w:r>
        <w:t xml:space="preserve">1. </w:t>
      </w:r>
      <w:r w:rsidRPr="009B0A9D">
        <w:rPr>
          <w:sz w:val="24"/>
          <w:szCs w:val="24"/>
          <w:lang w:val="kk-KZ"/>
        </w:rPr>
        <w:t>Федотов Г.А., Поспелов П.И. Изыскание и проектирование автомобильных дорог. – М:, «Академия» 2015 г.- 465 с.</w:t>
      </w:r>
    </w:p>
    <w:p w:rsidR="00220914" w:rsidRPr="009B0A9D" w:rsidRDefault="00220914" w:rsidP="00DC7215">
      <w:pPr>
        <w:tabs>
          <w:tab w:val="left" w:pos="720"/>
          <w:tab w:val="num" w:pos="1483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2. </w:t>
      </w:r>
      <w:r w:rsidRPr="009B0A9D">
        <w:rPr>
          <w:sz w:val="24"/>
          <w:szCs w:val="24"/>
          <w:lang w:val="kk-KZ"/>
        </w:rPr>
        <w:t>Горшков Н.Г. Изыскание и проектирование автомобильных дорог промышленного транспорта. –Белгород:, 2013 г. – 135 с.</w:t>
      </w:r>
    </w:p>
    <w:p w:rsidR="00220914" w:rsidRPr="00934803" w:rsidRDefault="00220914" w:rsidP="00DC7215">
      <w:pPr>
        <w:pStyle w:val="ListParagraph"/>
        <w:ind w:left="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3. </w:t>
      </w:r>
      <w:r w:rsidRPr="00934803">
        <w:rPr>
          <w:sz w:val="24"/>
          <w:szCs w:val="24"/>
        </w:rPr>
        <w:t>Строительство и реконструкция автомобильных дорог: Справочная энциклопедия дорожника (СЭД). Т. I / А.П. Васильев, Б.С. Марышев, В.В. Силкин и др.; Под ред. д-ра техн. наук, проф. А.П. Васильева. - М.: Информавтодор, 2005.</w:t>
      </w:r>
    </w:p>
    <w:p w:rsidR="00220914" w:rsidRPr="00934803" w:rsidRDefault="00220914" w:rsidP="00DC7215">
      <w:pPr>
        <w:pStyle w:val="ListParagraph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934803">
        <w:rPr>
          <w:sz w:val="24"/>
          <w:szCs w:val="24"/>
        </w:rPr>
        <w:t>СНиП РК  3.03-09-06* «Автомобильные дороги».</w:t>
      </w:r>
    </w:p>
    <w:p w:rsidR="00220914" w:rsidRPr="00934803" w:rsidRDefault="00220914" w:rsidP="00DC7215">
      <w:pPr>
        <w:pStyle w:val="ListParagraph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934803">
        <w:rPr>
          <w:sz w:val="24"/>
          <w:szCs w:val="24"/>
        </w:rPr>
        <w:t>ПР РК 218-29-03. Технические правила ремонта и содержания автомобильныхдорог. Астана, 2003.</w:t>
      </w:r>
    </w:p>
    <w:p w:rsidR="00220914" w:rsidRPr="00934803" w:rsidRDefault="00220914" w:rsidP="00DC7215">
      <w:pPr>
        <w:pStyle w:val="ListParagraph"/>
        <w:ind w:left="0"/>
        <w:jc w:val="both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6. </w:t>
      </w:r>
      <w:r w:rsidRPr="00934803">
        <w:rPr>
          <w:color w:val="000000"/>
          <w:spacing w:val="1"/>
          <w:sz w:val="24"/>
          <w:szCs w:val="24"/>
        </w:rPr>
        <w:t>Ушаков В.</w:t>
      </w:r>
      <w:r w:rsidRPr="00934803">
        <w:rPr>
          <w:sz w:val="24"/>
          <w:szCs w:val="24"/>
        </w:rPr>
        <w:t>В., Ольховикова В.М. Строительство автомобильных дорог. – М.: КНОРУС, 2013. – 576 с.</w:t>
      </w:r>
    </w:p>
    <w:p w:rsidR="00220914" w:rsidRPr="00934803" w:rsidRDefault="00220914" w:rsidP="00DC7215">
      <w:pPr>
        <w:pStyle w:val="ListParagraph"/>
        <w:ind w:left="0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7. </w:t>
      </w:r>
      <w:r w:rsidRPr="00934803">
        <w:rPr>
          <w:sz w:val="24"/>
          <w:szCs w:val="24"/>
        </w:rPr>
        <w:t>Журнал «Наука и техника в дорожной отрасли</w:t>
      </w:r>
      <w:bookmarkStart w:id="1" w:name="_GoBack"/>
      <w:bookmarkEnd w:id="1"/>
      <w:r w:rsidRPr="00934803">
        <w:rPr>
          <w:sz w:val="24"/>
          <w:szCs w:val="24"/>
        </w:rPr>
        <w:t>».</w:t>
      </w:r>
    </w:p>
    <w:p w:rsidR="00220914" w:rsidRPr="00934803" w:rsidRDefault="00220914" w:rsidP="00DC7215">
      <w:pPr>
        <w:pStyle w:val="ListParagraph"/>
        <w:ind w:left="0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8. </w:t>
      </w:r>
      <w:r w:rsidRPr="00934803">
        <w:rPr>
          <w:sz w:val="24"/>
          <w:szCs w:val="24"/>
        </w:rPr>
        <w:t>Журнал «</w:t>
      </w:r>
      <w:r w:rsidRPr="00934803">
        <w:rPr>
          <w:sz w:val="24"/>
          <w:szCs w:val="24"/>
          <w:lang w:val="kk-KZ"/>
        </w:rPr>
        <w:t>Автомобильные дороги</w:t>
      </w:r>
      <w:r w:rsidRPr="00934803">
        <w:rPr>
          <w:sz w:val="24"/>
          <w:szCs w:val="24"/>
        </w:rPr>
        <w:t>».</w:t>
      </w:r>
    </w:p>
    <w:p w:rsidR="00220914" w:rsidRPr="00934803" w:rsidRDefault="00220914" w:rsidP="00934803">
      <w:pPr>
        <w:pStyle w:val="ListParagraph"/>
        <w:ind w:left="284"/>
        <w:rPr>
          <w:sz w:val="24"/>
          <w:szCs w:val="24"/>
        </w:rPr>
      </w:pPr>
    </w:p>
    <w:p w:rsidR="00220914" w:rsidRPr="00934803" w:rsidRDefault="00220914" w:rsidP="00934803">
      <w:pPr>
        <w:jc w:val="center"/>
        <w:rPr>
          <w:b/>
          <w:bCs/>
          <w:sz w:val="24"/>
          <w:szCs w:val="24"/>
        </w:rPr>
      </w:pPr>
      <w:r w:rsidRPr="00934803">
        <w:rPr>
          <w:b/>
          <w:bCs/>
          <w:sz w:val="24"/>
          <w:szCs w:val="24"/>
        </w:rPr>
        <w:t>3.2 Дополнительная литература</w:t>
      </w:r>
    </w:p>
    <w:p w:rsidR="00220914" w:rsidRPr="00934803" w:rsidRDefault="00220914" w:rsidP="00934803">
      <w:pPr>
        <w:rPr>
          <w:sz w:val="24"/>
          <w:szCs w:val="24"/>
        </w:rPr>
      </w:pP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Pr="00934803">
        <w:rPr>
          <w:sz w:val="24"/>
          <w:szCs w:val="24"/>
        </w:rPr>
        <w:t>Васильев А.П., Сиденко В.Н. Эксплуатация автомобильных дорог и организация дорожного движения. -М.: Транспорт 1989.</w:t>
      </w: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Pr="00934803">
        <w:rPr>
          <w:sz w:val="24"/>
          <w:szCs w:val="24"/>
        </w:rPr>
        <w:t>Методические рекомендации по разработке организационно-технических мероприятий для составления планов зимнего содержания  автомобильных дорог в условиях Казахской ССР.- Казахский филиал СоюздорНИИ.- Алма-Ата, 1981 г.</w:t>
      </w: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</w:t>
      </w:r>
      <w:r w:rsidRPr="00934803">
        <w:rPr>
          <w:sz w:val="24"/>
          <w:szCs w:val="24"/>
        </w:rPr>
        <w:t>Васильев  А.П.   Проектирование  дорог  с  учетом   влияния  климата  на  условия движения. - М.: Транспорт, 1986.</w:t>
      </w: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</w:t>
      </w:r>
      <w:r w:rsidRPr="00934803">
        <w:rPr>
          <w:sz w:val="24"/>
          <w:szCs w:val="24"/>
        </w:rPr>
        <w:t>Борьба со снегом и гололедом на транспорте ./Под ред., д.т.н. проф. А.П.Васильева:; Материалы 2-го Международного симпозиумам.: Транспорт, 1986.</w:t>
      </w: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r w:rsidRPr="00934803">
        <w:rPr>
          <w:sz w:val="24"/>
          <w:szCs w:val="24"/>
        </w:rPr>
        <w:t>Методические рекомендации по проектированию снегозащитных мероприятий на автомобильных дорогах с учетом зональных особенностей Казахской ССР/ Минавтодор Казахской ССР, Алма-Ата,1977.</w:t>
      </w: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14. </w:t>
      </w:r>
      <w:r w:rsidRPr="00934803">
        <w:rPr>
          <w:sz w:val="24"/>
          <w:szCs w:val="24"/>
        </w:rPr>
        <w:t>Зимнее содержание автомобильных дорог /Бялобжеский Г.В., Дюнин А.К., Плако Л.Н. и др.:/Под ред, А.К.Дюнина.-Н.: Транспорт., 1983.</w:t>
      </w: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15. </w:t>
      </w:r>
      <w:r w:rsidRPr="00934803">
        <w:rPr>
          <w:sz w:val="24"/>
          <w:szCs w:val="24"/>
        </w:rPr>
        <w:t>СНиП 2.04.01-82. Строительная климатология и геофизика.  М.: Стройиздат, 1983.</w:t>
      </w: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16. </w:t>
      </w:r>
      <w:r w:rsidRPr="00934803">
        <w:rPr>
          <w:sz w:val="24"/>
          <w:szCs w:val="24"/>
        </w:rPr>
        <w:t>Рекомендации по проектированию и выращиванию снегозазащитных насаждений вдоль автомобильных дорог Казахской ССР.-Казахский филиал СоюздорНИИ.-Алма-Ата,1981 г.</w:t>
      </w: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17. </w:t>
      </w:r>
      <w:r w:rsidRPr="00934803">
        <w:rPr>
          <w:sz w:val="24"/>
          <w:szCs w:val="24"/>
        </w:rPr>
        <w:t>Бялобжеский Г.В., Васильев А.П., Дюнин А.К. Способы  уменьшения снегозаносимости автомобильных дорог// Автомобильные дороги,  № 11.-1983.-с. 16-18.</w:t>
      </w:r>
    </w:p>
    <w:p w:rsidR="00220914" w:rsidRPr="00934803" w:rsidRDefault="00220914" w:rsidP="00DC7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18. </w:t>
      </w:r>
      <w:r w:rsidRPr="00934803">
        <w:rPr>
          <w:sz w:val="24"/>
          <w:szCs w:val="24"/>
        </w:rPr>
        <w:t>Иванов В.Д. Аэродинамика автомобильно-дорожной насыпи //Автомобильные дороги.-1985.-№12.-с.25-26.</w:t>
      </w:r>
    </w:p>
    <w:p w:rsidR="00220914" w:rsidRPr="00934803" w:rsidRDefault="00220914" w:rsidP="00170614">
      <w:pPr>
        <w:ind w:left="360"/>
        <w:jc w:val="both"/>
        <w:rPr>
          <w:sz w:val="24"/>
          <w:szCs w:val="24"/>
        </w:rPr>
      </w:pPr>
    </w:p>
    <w:p w:rsidR="00220914" w:rsidRPr="00170614" w:rsidRDefault="00220914" w:rsidP="00170614">
      <w:pPr>
        <w:ind w:left="360"/>
        <w:jc w:val="both"/>
        <w:rPr>
          <w:sz w:val="24"/>
          <w:szCs w:val="24"/>
          <w:lang w:val="kk-KZ"/>
        </w:rPr>
      </w:pPr>
    </w:p>
    <w:p w:rsidR="00220914" w:rsidRPr="00170614" w:rsidRDefault="00220914" w:rsidP="00170614">
      <w:pPr>
        <w:ind w:left="360"/>
        <w:jc w:val="both"/>
        <w:rPr>
          <w:sz w:val="24"/>
          <w:szCs w:val="24"/>
          <w:lang w:val="kk-KZ"/>
        </w:rPr>
      </w:pPr>
    </w:p>
    <w:p w:rsidR="00220914" w:rsidRDefault="00220914" w:rsidP="00170614">
      <w:pPr>
        <w:ind w:left="360"/>
        <w:jc w:val="both"/>
        <w:rPr>
          <w:sz w:val="24"/>
          <w:szCs w:val="24"/>
          <w:lang w:val="kk-KZ"/>
        </w:rPr>
      </w:pPr>
    </w:p>
    <w:p w:rsidR="00220914" w:rsidRDefault="00220914" w:rsidP="00170614">
      <w:pPr>
        <w:ind w:left="360"/>
        <w:jc w:val="both"/>
        <w:rPr>
          <w:sz w:val="24"/>
          <w:szCs w:val="24"/>
          <w:lang w:val="kk-KZ"/>
        </w:rPr>
      </w:pPr>
    </w:p>
    <w:p w:rsidR="00220914" w:rsidRDefault="00220914" w:rsidP="00170614">
      <w:pPr>
        <w:ind w:left="360"/>
        <w:jc w:val="both"/>
        <w:rPr>
          <w:sz w:val="24"/>
          <w:szCs w:val="24"/>
          <w:lang w:val="kk-KZ"/>
        </w:rPr>
      </w:pPr>
    </w:p>
    <w:p w:rsidR="00220914" w:rsidRDefault="00220914" w:rsidP="00170614">
      <w:pPr>
        <w:ind w:left="360"/>
        <w:jc w:val="both"/>
        <w:rPr>
          <w:sz w:val="24"/>
          <w:szCs w:val="24"/>
          <w:lang w:val="kk-KZ"/>
        </w:rPr>
      </w:pPr>
    </w:p>
    <w:p w:rsidR="00220914" w:rsidRDefault="00220914" w:rsidP="00170614">
      <w:pPr>
        <w:ind w:left="360"/>
        <w:jc w:val="both"/>
        <w:rPr>
          <w:sz w:val="24"/>
          <w:szCs w:val="24"/>
          <w:lang w:val="kk-KZ"/>
        </w:rPr>
      </w:pPr>
    </w:p>
    <w:p w:rsidR="00220914" w:rsidRDefault="00220914" w:rsidP="00170614">
      <w:pPr>
        <w:ind w:left="360"/>
        <w:jc w:val="both"/>
        <w:rPr>
          <w:sz w:val="24"/>
          <w:szCs w:val="24"/>
          <w:lang w:val="kk-KZ"/>
        </w:rPr>
      </w:pPr>
    </w:p>
    <w:p w:rsidR="00220914" w:rsidRPr="00CC2976" w:rsidRDefault="00220914" w:rsidP="005F329C">
      <w:pPr>
        <w:pStyle w:val="BodyText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:rsidR="00220914" w:rsidRPr="00CC2976" w:rsidRDefault="00220914" w:rsidP="005F329C">
      <w:pPr>
        <w:pStyle w:val="BodyText"/>
        <w:spacing w:after="0"/>
        <w:jc w:val="center"/>
        <w:rPr>
          <w:sz w:val="24"/>
          <w:szCs w:val="24"/>
        </w:rPr>
      </w:pPr>
    </w:p>
    <w:p w:rsidR="00220914" w:rsidRDefault="00220914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 w:rsidRPr="00CC2976">
        <w:rPr>
          <w:b/>
          <w:bCs/>
        </w:rPr>
        <w:t>4.1 Требования преподавателя</w:t>
      </w:r>
    </w:p>
    <w:p w:rsidR="00220914" w:rsidRPr="00CC2976" w:rsidRDefault="00220914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</w:p>
    <w:p w:rsidR="00220914" w:rsidRPr="00CC2976" w:rsidRDefault="00220914" w:rsidP="005F329C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  <w:iCs/>
        </w:rPr>
        <w:t>:</w:t>
      </w:r>
    </w:p>
    <w:p w:rsidR="00220914" w:rsidRPr="00CC2976" w:rsidRDefault="00220914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</w:t>
      </w:r>
      <w:r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является обязательным;</w:t>
      </w:r>
    </w:p>
    <w:p w:rsidR="00220914" w:rsidRPr="00CC2976" w:rsidRDefault="00220914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  <w:lang w:val="kk-KZ"/>
        </w:rPr>
        <w:t>магистрантов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220914" w:rsidRPr="00CC2976" w:rsidRDefault="00220914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220914" w:rsidRPr="00CC2976" w:rsidRDefault="00220914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:rsidR="00220914" w:rsidRPr="00C70B45" w:rsidRDefault="00220914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  <w:lang w:val="kk-KZ"/>
        </w:rPr>
        <w:t>магистрантом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:rsidR="00220914" w:rsidRPr="00CC2976" w:rsidRDefault="00220914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:rsidR="00220914" w:rsidRPr="00CC2976" w:rsidRDefault="00220914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:rsidR="00220914" w:rsidRDefault="00220914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:rsidR="00220914" w:rsidRPr="00CC2976" w:rsidRDefault="00220914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</w:p>
    <w:p w:rsidR="00220914" w:rsidRDefault="00220914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CC2976">
        <w:rPr>
          <w:b/>
          <w:bCs/>
        </w:rPr>
        <w:t>4.2 Критерии оценки</w:t>
      </w:r>
    </w:p>
    <w:p w:rsidR="00220914" w:rsidRPr="00CC2976" w:rsidRDefault="00220914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220914" w:rsidRPr="00CC2976" w:rsidRDefault="00220914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220914" w:rsidRPr="00CC2976" w:rsidRDefault="00220914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220914" w:rsidRDefault="00220914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CC2976">
        <w:rPr>
          <w:sz w:val="24"/>
          <w:szCs w:val="24"/>
        </w:rPr>
        <w:t xml:space="preserve">Рубежный контроль знаний проводится на 7 и </w:t>
      </w:r>
      <w:r w:rsidRPr="00CC2976">
        <w:rPr>
          <w:sz w:val="24"/>
          <w:szCs w:val="24"/>
          <w:lang w:val="kk-KZ"/>
        </w:rPr>
        <w:t>15 недел</w:t>
      </w:r>
      <w:r w:rsidRPr="00CC2976">
        <w:rPr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220914" w:rsidRDefault="00220914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64"/>
        <w:gridCol w:w="1276"/>
        <w:gridCol w:w="1134"/>
        <w:gridCol w:w="992"/>
        <w:gridCol w:w="1043"/>
        <w:gridCol w:w="935"/>
      </w:tblGrid>
      <w:tr w:rsidR="00220914">
        <w:tc>
          <w:tcPr>
            <w:tcW w:w="3964" w:type="dxa"/>
            <w:vMerge w:val="restart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220914">
        <w:trPr>
          <w:cantSplit/>
          <w:trHeight w:val="2078"/>
        </w:trPr>
        <w:tc>
          <w:tcPr>
            <w:tcW w:w="3964" w:type="dxa"/>
            <w:vMerge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Защита практических работ</w:t>
            </w:r>
          </w:p>
        </w:tc>
        <w:tc>
          <w:tcPr>
            <w:tcW w:w="1043" w:type="dxa"/>
            <w:textDirection w:val="btLr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  <w:lang w:val="kk-KZ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  <w:lang w:val="kk-KZ"/>
              </w:rPr>
              <w:t>омежуточное тестирование</w:t>
            </w:r>
          </w:p>
        </w:tc>
        <w:tc>
          <w:tcPr>
            <w:tcW w:w="935" w:type="dxa"/>
            <w:textDirection w:val="btLr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220914">
        <w:tc>
          <w:tcPr>
            <w:tcW w:w="3964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220914">
        <w:tc>
          <w:tcPr>
            <w:tcW w:w="3964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220914" w:rsidRPr="007B6180" w:rsidRDefault="00220914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220914" w:rsidRDefault="00220914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p w:rsidR="00220914" w:rsidRPr="00CC2976" w:rsidRDefault="00220914" w:rsidP="005F329C">
      <w:pPr>
        <w:pStyle w:val="BodyText"/>
        <w:spacing w:after="0"/>
        <w:ind w:firstLine="540"/>
        <w:jc w:val="both"/>
        <w:rPr>
          <w:i/>
          <w:iCs/>
          <w:sz w:val="24"/>
          <w:szCs w:val="24"/>
        </w:rPr>
      </w:pPr>
      <w:r w:rsidRPr="00CC2976">
        <w:rPr>
          <w:sz w:val="24"/>
          <w:szCs w:val="24"/>
        </w:rPr>
        <w:t>*</w:t>
      </w:r>
      <w:r w:rsidRPr="00CC2976">
        <w:rPr>
          <w:b/>
          <w:bCs/>
          <w:i/>
          <w:iCs/>
          <w:sz w:val="24"/>
          <w:szCs w:val="24"/>
          <w:u w:val="single"/>
        </w:rPr>
        <w:t>Примечание</w:t>
      </w:r>
      <w:r w:rsidRPr="00CC2976">
        <w:rPr>
          <w:i/>
          <w:iCs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220914" w:rsidRPr="00CC2976" w:rsidRDefault="00220914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</w:p>
    <w:p w:rsidR="00220914" w:rsidRPr="00CC2976" w:rsidRDefault="00220914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220914" w:rsidRPr="00CC2976" w:rsidRDefault="00220914" w:rsidP="005F329C">
      <w:pPr>
        <w:pStyle w:val="BodyText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:rsidR="00220914" w:rsidRPr="00CC2976" w:rsidRDefault="00220914" w:rsidP="005F329C">
      <w:pPr>
        <w:pStyle w:val="BodyText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:rsidR="00220914" w:rsidRPr="00CC2976" w:rsidRDefault="00220914" w:rsidP="005F329C">
      <w:pPr>
        <w:pStyle w:val="BodyText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:rsidR="00220914" w:rsidRPr="00CC2976" w:rsidRDefault="00220914" w:rsidP="005F329C">
      <w:pPr>
        <w:pStyle w:val="BodyText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Формула подсчета итоговой оценки:</w:t>
      </w:r>
    </w:p>
    <w:p w:rsidR="00220914" w:rsidRPr="00CC2976" w:rsidRDefault="00220914" w:rsidP="005F329C">
      <w:pPr>
        <w:pStyle w:val="BodyText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16.25pt;height:32.25pt" o:ole="">
            <v:imagedata r:id="rId7" o:title=""/>
          </v:shape>
          <o:OLEObject Type="Embed" ProgID="Equation.3" ShapeID="_x0000_i1027" DrawAspect="Content" ObjectID="_1575661046" r:id="rId8"/>
        </w:object>
      </w:r>
      <w:r w:rsidRPr="00CC2976">
        <w:rPr>
          <w:sz w:val="24"/>
          <w:szCs w:val="24"/>
        </w:rPr>
        <w:t xml:space="preserve">,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:rsidR="00220914" w:rsidRPr="00CC2976" w:rsidRDefault="00220914" w:rsidP="005F329C">
      <w:pPr>
        <w:pStyle w:val="BodyText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220914" w:rsidRPr="00CC2976" w:rsidRDefault="00220914" w:rsidP="005F329C">
      <w:pPr>
        <w:pStyle w:val="BodyText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:rsidR="00220914" w:rsidRPr="00CC2976" w:rsidRDefault="00220914" w:rsidP="005F329C">
      <w:pPr>
        <w:pStyle w:val="BodyText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:rsidR="00220914" w:rsidRPr="00CC2976" w:rsidRDefault="00220914" w:rsidP="005F329C">
      <w:pPr>
        <w:pStyle w:val="BodyText"/>
        <w:spacing w:after="0"/>
        <w:ind w:left="708"/>
        <w:rPr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4"/>
        <w:gridCol w:w="1669"/>
        <w:gridCol w:w="2969"/>
        <w:gridCol w:w="3338"/>
      </w:tblGrid>
      <w:tr w:rsidR="00220914" w:rsidRPr="00CC2976">
        <w:tc>
          <w:tcPr>
            <w:tcW w:w="833" w:type="pct"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Оценка</w:t>
            </w:r>
          </w:p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Оценка</w:t>
            </w:r>
          </w:p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по традиционной</w:t>
            </w:r>
          </w:p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C2976">
              <w:rPr>
                <w:b/>
                <w:bCs/>
                <w:sz w:val="24"/>
                <w:szCs w:val="24"/>
              </w:rPr>
              <w:t>системе</w:t>
            </w: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отлично</w:t>
            </w: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хорошо</w:t>
            </w: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удовлетворительно</w:t>
            </w: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  <w:r w:rsidRPr="00CC2976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20914" w:rsidRPr="00CC2976">
        <w:trPr>
          <w:cantSplit/>
        </w:trPr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20914" w:rsidRPr="00CC2976">
        <w:tc>
          <w:tcPr>
            <w:tcW w:w="833" w:type="pct"/>
          </w:tcPr>
          <w:p w:rsidR="00220914" w:rsidRPr="00CC2976" w:rsidRDefault="00220914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220914" w:rsidRPr="00CC2976" w:rsidRDefault="00220914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220914" w:rsidRPr="00CC2976" w:rsidRDefault="00220914" w:rsidP="005F329C">
      <w:pPr>
        <w:rPr>
          <w:b/>
          <w:bCs/>
          <w:sz w:val="24"/>
          <w:szCs w:val="24"/>
        </w:rPr>
      </w:pPr>
    </w:p>
    <w:p w:rsidR="00220914" w:rsidRPr="00CC2976" w:rsidRDefault="00220914" w:rsidP="005F329C">
      <w:pPr>
        <w:jc w:val="center"/>
        <w:rPr>
          <w:color w:val="000000"/>
          <w:sz w:val="24"/>
          <w:szCs w:val="24"/>
        </w:rPr>
      </w:pPr>
      <w:r w:rsidRPr="00CC2976">
        <w:rPr>
          <w:b/>
          <w:bCs/>
          <w:sz w:val="24"/>
          <w:szCs w:val="24"/>
        </w:rPr>
        <w:t xml:space="preserve">4.3 </w:t>
      </w:r>
      <w:r w:rsidRPr="00CC2976">
        <w:rPr>
          <w:b/>
          <w:bCs/>
          <w:sz w:val="24"/>
          <w:szCs w:val="24"/>
          <w:lang w:val="kk-KZ"/>
        </w:rPr>
        <w:t>Материалы для рубежного и итогового контролей</w:t>
      </w:r>
    </w:p>
    <w:p w:rsidR="00220914" w:rsidRDefault="00220914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20914" w:rsidRDefault="00220914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341BD2">
        <w:rPr>
          <w:sz w:val="24"/>
          <w:szCs w:val="24"/>
        </w:rPr>
        <w:t>Экзаменационные вопросы</w:t>
      </w:r>
    </w:p>
    <w:p w:rsidR="00220914" w:rsidRDefault="00220914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220914" w:rsidRPr="00DC7215" w:rsidRDefault="00220914" w:rsidP="00DC7215">
      <w:pPr>
        <w:numPr>
          <w:ilvl w:val="0"/>
          <w:numId w:val="34"/>
        </w:numPr>
        <w:tabs>
          <w:tab w:val="clear" w:pos="720"/>
          <w:tab w:val="num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sz w:val="24"/>
          <w:szCs w:val="24"/>
        </w:rPr>
      </w:pPr>
      <w:r w:rsidRPr="00DC7215">
        <w:rPr>
          <w:color w:val="212121"/>
          <w:sz w:val="24"/>
          <w:szCs w:val="24"/>
        </w:rPr>
        <w:t>Особенности содержания и требования к автомобильным дорогам в зимний период</w:t>
      </w:r>
      <w:r w:rsidRPr="00DC7215">
        <w:rPr>
          <w:sz w:val="24"/>
          <w:szCs w:val="24"/>
        </w:rPr>
        <w:t>. (</w:t>
      </w:r>
      <w:r w:rsidRPr="00DC7215">
        <w:rPr>
          <w:spacing w:val="2"/>
          <w:sz w:val="24"/>
          <w:szCs w:val="24"/>
        </w:rPr>
        <w:t xml:space="preserve">Типичные дефекты автомобильных дорог в зимних условиях. </w:t>
      </w:r>
      <w:r w:rsidRPr="00DC7215">
        <w:rPr>
          <w:sz w:val="24"/>
          <w:szCs w:val="24"/>
        </w:rPr>
        <w:t>Уровни содержания автомобильных дорог).</w:t>
      </w:r>
    </w:p>
    <w:p w:rsidR="00220914" w:rsidRPr="00DC7215" w:rsidRDefault="00220914" w:rsidP="00DC7215">
      <w:pPr>
        <w:pStyle w:val="NormalWeb"/>
        <w:numPr>
          <w:ilvl w:val="0"/>
          <w:numId w:val="34"/>
        </w:numPr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  <w:rPr>
          <w:lang w:val="kk-KZ"/>
        </w:rPr>
      </w:pPr>
      <w:r w:rsidRPr="00DC7215">
        <w:rPr>
          <w:lang w:val="kk-KZ"/>
        </w:rPr>
        <w:t>Факторы, влияющие на состав работ и трудность зимнего содержания дорог.</w:t>
      </w:r>
    </w:p>
    <w:p w:rsidR="00220914" w:rsidRPr="00DC7215" w:rsidRDefault="00220914" w:rsidP="00DC7215">
      <w:pPr>
        <w:keepNext/>
        <w:numPr>
          <w:ilvl w:val="0"/>
          <w:numId w:val="34"/>
        </w:numPr>
        <w:shd w:val="clear" w:color="auto" w:fill="FFFFFF"/>
        <w:tabs>
          <w:tab w:val="clear" w:pos="720"/>
          <w:tab w:val="num" w:pos="0"/>
        </w:tabs>
        <w:spacing w:before="120" w:after="120"/>
        <w:ind w:left="0" w:firstLine="0"/>
        <w:outlineLvl w:val="2"/>
        <w:rPr>
          <w:color w:val="000000"/>
          <w:sz w:val="24"/>
          <w:szCs w:val="24"/>
        </w:rPr>
      </w:pPr>
      <w:bookmarkStart w:id="2" w:name="i1724011"/>
      <w:r w:rsidRPr="00DC7215">
        <w:rPr>
          <w:color w:val="000000"/>
          <w:sz w:val="24"/>
          <w:szCs w:val="24"/>
        </w:rPr>
        <w:t>Снегопринос и снегозаносимость дорог</w:t>
      </w:r>
      <w:r>
        <w:rPr>
          <w:color w:val="000000"/>
          <w:sz w:val="24"/>
          <w:szCs w:val="24"/>
        </w:rPr>
        <w:t>.</w:t>
      </w:r>
      <w:r w:rsidRPr="00DC7215">
        <w:rPr>
          <w:color w:val="000000"/>
          <w:sz w:val="24"/>
          <w:szCs w:val="24"/>
        </w:rPr>
        <w:t xml:space="preserve"> </w:t>
      </w:r>
      <w:bookmarkEnd w:id="2"/>
    </w:p>
    <w:p w:rsidR="00220914" w:rsidRPr="00DC7215" w:rsidRDefault="00220914" w:rsidP="00DC7215">
      <w:pPr>
        <w:numPr>
          <w:ilvl w:val="0"/>
          <w:numId w:val="34"/>
        </w:numPr>
        <w:tabs>
          <w:tab w:val="clear" w:pos="720"/>
          <w:tab w:val="num" w:pos="0"/>
        </w:tabs>
        <w:ind w:left="0" w:firstLine="0"/>
        <w:rPr>
          <w:sz w:val="24"/>
          <w:szCs w:val="24"/>
        </w:rPr>
      </w:pPr>
      <w:r w:rsidRPr="00DC7215">
        <w:rPr>
          <w:color w:val="000000"/>
          <w:sz w:val="24"/>
          <w:szCs w:val="24"/>
        </w:rPr>
        <w:t>Районирование территории по трудности снегоборьбы на автомобильных дорогах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keepNext/>
        <w:numPr>
          <w:ilvl w:val="0"/>
          <w:numId w:val="34"/>
        </w:numPr>
        <w:shd w:val="clear" w:color="auto" w:fill="FFFFFF"/>
        <w:tabs>
          <w:tab w:val="clear" w:pos="720"/>
          <w:tab w:val="num" w:pos="0"/>
        </w:tabs>
        <w:spacing w:before="120" w:after="120"/>
        <w:ind w:left="0" w:firstLine="0"/>
        <w:outlineLvl w:val="2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>Защита дорог от снежных заносов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numPr>
          <w:ilvl w:val="0"/>
          <w:numId w:val="34"/>
        </w:numPr>
        <w:tabs>
          <w:tab w:val="clear" w:pos="720"/>
          <w:tab w:val="num" w:pos="0"/>
        </w:tabs>
        <w:ind w:left="0" w:firstLine="0"/>
        <w:jc w:val="both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>Классификация снегозащитных сооружений и устройств и принципы их работы.</w:t>
      </w:r>
    </w:p>
    <w:p w:rsidR="00220914" w:rsidRPr="00DC7215" w:rsidRDefault="00220914" w:rsidP="00DC7215">
      <w:pPr>
        <w:numPr>
          <w:ilvl w:val="0"/>
          <w:numId w:val="34"/>
        </w:numPr>
        <w:tabs>
          <w:tab w:val="clear" w:pos="720"/>
          <w:tab w:val="num" w:pos="0"/>
        </w:tabs>
        <w:ind w:left="0" w:firstLine="0"/>
        <w:jc w:val="both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 xml:space="preserve">Постоянные снегозащитные средства и сооружения. </w:t>
      </w:r>
    </w:p>
    <w:p w:rsidR="00220914" w:rsidRPr="00DC7215" w:rsidRDefault="00220914" w:rsidP="00DC7215">
      <w:pPr>
        <w:numPr>
          <w:ilvl w:val="0"/>
          <w:numId w:val="34"/>
        </w:numPr>
        <w:tabs>
          <w:tab w:val="clear" w:pos="720"/>
          <w:tab w:val="num" w:pos="0"/>
        </w:tabs>
        <w:ind w:left="0" w:firstLine="0"/>
        <w:jc w:val="both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>Совершенствование формы и размеров земляного полотна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numPr>
          <w:ilvl w:val="0"/>
          <w:numId w:val="34"/>
        </w:numPr>
        <w:tabs>
          <w:tab w:val="clear" w:pos="720"/>
          <w:tab w:val="num" w:pos="0"/>
        </w:tabs>
        <w:ind w:left="0" w:firstLine="0"/>
        <w:jc w:val="both"/>
        <w:rPr>
          <w:color w:val="000000"/>
          <w:sz w:val="24"/>
          <w:szCs w:val="24"/>
          <w:lang w:val="en-US"/>
        </w:rPr>
      </w:pPr>
      <w:r w:rsidRPr="00DC7215">
        <w:rPr>
          <w:color w:val="000000"/>
          <w:sz w:val="24"/>
          <w:szCs w:val="24"/>
        </w:rPr>
        <w:t>Временные снегозадерживающие устройства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numPr>
          <w:ilvl w:val="0"/>
          <w:numId w:val="34"/>
        </w:numPr>
        <w:tabs>
          <w:tab w:val="clear" w:pos="720"/>
          <w:tab w:val="num" w:pos="0"/>
        </w:tabs>
        <w:ind w:left="0" w:firstLine="0"/>
        <w:jc w:val="both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>Переносные деревянные щиты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keepNext/>
        <w:numPr>
          <w:ilvl w:val="0"/>
          <w:numId w:val="34"/>
        </w:numPr>
        <w:tabs>
          <w:tab w:val="clear" w:pos="720"/>
          <w:tab w:val="num" w:pos="0"/>
        </w:tabs>
        <w:spacing w:after="120"/>
        <w:ind w:left="0" w:firstLine="0"/>
        <w:outlineLvl w:val="1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>Снежные траншеи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keepNext/>
        <w:numPr>
          <w:ilvl w:val="0"/>
          <w:numId w:val="34"/>
        </w:numPr>
        <w:tabs>
          <w:tab w:val="clear" w:pos="720"/>
          <w:tab w:val="num" w:pos="0"/>
        </w:tabs>
        <w:spacing w:after="120"/>
        <w:ind w:left="0" w:firstLine="0"/>
        <w:outlineLvl w:val="1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>Снежные валы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numPr>
          <w:ilvl w:val="0"/>
          <w:numId w:val="34"/>
        </w:numPr>
        <w:tabs>
          <w:tab w:val="clear" w:pos="720"/>
          <w:tab w:val="num" w:pos="0"/>
        </w:tabs>
        <w:ind w:left="0" w:firstLine="0"/>
        <w:jc w:val="both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>Снежные стенки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keepNext/>
        <w:numPr>
          <w:ilvl w:val="0"/>
          <w:numId w:val="34"/>
        </w:numPr>
        <w:tabs>
          <w:tab w:val="clear" w:pos="720"/>
          <w:tab w:val="num" w:pos="0"/>
        </w:tabs>
        <w:ind w:left="0" w:firstLine="0"/>
        <w:jc w:val="both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>Техническая эффективность различных снегозащитных мероприятий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numPr>
          <w:ilvl w:val="0"/>
          <w:numId w:val="34"/>
        </w:numPr>
        <w:tabs>
          <w:tab w:val="clear" w:pos="720"/>
          <w:tab w:val="num" w:pos="0"/>
        </w:tabs>
        <w:ind w:left="0" w:firstLine="0"/>
        <w:jc w:val="both"/>
        <w:rPr>
          <w:sz w:val="24"/>
          <w:szCs w:val="24"/>
        </w:rPr>
      </w:pPr>
      <w:r w:rsidRPr="00DC7215">
        <w:rPr>
          <w:sz w:val="24"/>
          <w:szCs w:val="24"/>
        </w:rPr>
        <w:t>Очистка дорог от снега</w:t>
      </w:r>
      <w:r>
        <w:rPr>
          <w:sz w:val="24"/>
          <w:szCs w:val="24"/>
        </w:rPr>
        <w:t>.</w:t>
      </w:r>
    </w:p>
    <w:p w:rsidR="00220914" w:rsidRPr="00DC7215" w:rsidRDefault="00220914" w:rsidP="00DC7215">
      <w:pPr>
        <w:keepNext/>
        <w:numPr>
          <w:ilvl w:val="0"/>
          <w:numId w:val="34"/>
        </w:numPr>
        <w:tabs>
          <w:tab w:val="clear" w:pos="720"/>
          <w:tab w:val="num" w:pos="0"/>
        </w:tabs>
        <w:spacing w:after="120"/>
        <w:ind w:left="0" w:firstLine="0"/>
        <w:outlineLvl w:val="1"/>
        <w:rPr>
          <w:color w:val="000000"/>
          <w:sz w:val="24"/>
          <w:szCs w:val="24"/>
        </w:rPr>
      </w:pPr>
      <w:r w:rsidRPr="00DC7215">
        <w:rPr>
          <w:sz w:val="24"/>
          <w:szCs w:val="24"/>
        </w:rPr>
        <w:t xml:space="preserve"> Борьба с зимней скользкостью на автомобильных дорогах</w:t>
      </w:r>
      <w:r>
        <w:rPr>
          <w:sz w:val="24"/>
          <w:szCs w:val="24"/>
        </w:rPr>
        <w:t>.</w:t>
      </w:r>
    </w:p>
    <w:p w:rsidR="00220914" w:rsidRPr="00DC7215" w:rsidRDefault="00220914" w:rsidP="00DC7215">
      <w:pPr>
        <w:widowControl w:val="0"/>
        <w:shd w:val="clear" w:color="auto" w:fill="FFFFFF"/>
        <w:tabs>
          <w:tab w:val="num" w:pos="0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DC7215">
        <w:rPr>
          <w:sz w:val="24"/>
          <w:szCs w:val="24"/>
        </w:rPr>
        <w:t>(Дорожная классификация зимней скользкости</w:t>
      </w:r>
      <w:r w:rsidRPr="00DC7215">
        <w:rPr>
          <w:rStyle w:val="apple-converted-space"/>
          <w:color w:val="000000"/>
          <w:sz w:val="24"/>
          <w:szCs w:val="24"/>
        </w:rPr>
        <w:t> </w:t>
      </w:r>
      <w:r w:rsidRPr="00DC7215">
        <w:rPr>
          <w:color w:val="000000"/>
          <w:sz w:val="24"/>
          <w:szCs w:val="24"/>
        </w:rPr>
        <w:t>и условия ее образования.)</w:t>
      </w:r>
    </w:p>
    <w:p w:rsidR="00220914" w:rsidRPr="00DC7215" w:rsidRDefault="00220914" w:rsidP="00DC7215">
      <w:pPr>
        <w:keepNext/>
        <w:numPr>
          <w:ilvl w:val="0"/>
          <w:numId w:val="34"/>
        </w:numPr>
        <w:tabs>
          <w:tab w:val="clear" w:pos="720"/>
          <w:tab w:val="num" w:pos="0"/>
        </w:tabs>
        <w:spacing w:after="120"/>
        <w:ind w:left="0" w:firstLine="0"/>
        <w:outlineLvl w:val="1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 xml:space="preserve"> Методы борьбы с зимней скользкостью</w:t>
      </w:r>
      <w:r>
        <w:rPr>
          <w:color w:val="000000"/>
          <w:sz w:val="24"/>
          <w:szCs w:val="24"/>
        </w:rPr>
        <w:t>.</w:t>
      </w:r>
    </w:p>
    <w:p w:rsidR="00220914" w:rsidRPr="00DC7215" w:rsidRDefault="00220914" w:rsidP="00DC7215">
      <w:pPr>
        <w:keepNext/>
        <w:numPr>
          <w:ilvl w:val="0"/>
          <w:numId w:val="34"/>
        </w:numPr>
        <w:tabs>
          <w:tab w:val="clear" w:pos="720"/>
          <w:tab w:val="num" w:pos="0"/>
        </w:tabs>
        <w:spacing w:after="120"/>
        <w:ind w:left="0" w:firstLine="0"/>
        <w:outlineLvl w:val="1"/>
        <w:rPr>
          <w:color w:val="000000"/>
          <w:sz w:val="24"/>
          <w:szCs w:val="24"/>
        </w:rPr>
      </w:pPr>
      <w:r w:rsidRPr="00DC7215">
        <w:rPr>
          <w:sz w:val="24"/>
          <w:szCs w:val="24"/>
        </w:rPr>
        <w:t>Технология работ по борьбе с зимней скользкостью</w:t>
      </w:r>
      <w:r>
        <w:rPr>
          <w:sz w:val="24"/>
          <w:szCs w:val="24"/>
        </w:rPr>
        <w:t>.</w:t>
      </w:r>
    </w:p>
    <w:p w:rsidR="00220914" w:rsidRPr="00DC7215" w:rsidRDefault="00220914" w:rsidP="00DC7215">
      <w:pPr>
        <w:keepNext/>
        <w:numPr>
          <w:ilvl w:val="0"/>
          <w:numId w:val="34"/>
        </w:numPr>
        <w:tabs>
          <w:tab w:val="clear" w:pos="720"/>
          <w:tab w:val="num" w:pos="0"/>
        </w:tabs>
        <w:spacing w:after="120"/>
        <w:ind w:left="0" w:firstLine="0"/>
        <w:outlineLvl w:val="1"/>
        <w:rPr>
          <w:color w:val="000000"/>
          <w:sz w:val="24"/>
          <w:szCs w:val="24"/>
        </w:rPr>
      </w:pPr>
      <w:r w:rsidRPr="00DC7215">
        <w:rPr>
          <w:color w:val="000000"/>
          <w:sz w:val="24"/>
          <w:szCs w:val="24"/>
        </w:rPr>
        <w:t xml:space="preserve"> Предупреждение (профилактика) образования снежного наката. </w:t>
      </w:r>
    </w:p>
    <w:p w:rsidR="00220914" w:rsidRDefault="00220914" w:rsidP="006B1610">
      <w:pPr>
        <w:jc w:val="center"/>
        <w:rPr>
          <w:color w:val="000000"/>
          <w:sz w:val="24"/>
          <w:szCs w:val="24"/>
        </w:rPr>
      </w:pPr>
    </w:p>
    <w:p w:rsidR="00220914" w:rsidRPr="00CC2976" w:rsidRDefault="00220914" w:rsidP="006B1610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:rsidR="00220914" w:rsidRPr="00CC2976" w:rsidRDefault="00220914" w:rsidP="006B1610">
      <w:pPr>
        <w:jc w:val="center"/>
        <w:rPr>
          <w:color w:val="000000"/>
          <w:sz w:val="24"/>
          <w:szCs w:val="24"/>
        </w:rPr>
      </w:pPr>
    </w:p>
    <w:p w:rsidR="00220914" w:rsidRDefault="00220914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220914" w:rsidRPr="006A0076" w:rsidRDefault="00220914" w:rsidP="004F070A">
      <w:pPr>
        <w:tabs>
          <w:tab w:val="num" w:pos="1440"/>
        </w:tabs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85"/>
        <w:gridCol w:w="1134"/>
        <w:gridCol w:w="1843"/>
        <w:gridCol w:w="1418"/>
      </w:tblGrid>
      <w:tr w:rsidR="00220914" w:rsidRPr="006A0076">
        <w:trPr>
          <w:trHeight w:val="785"/>
          <w:jc w:val="center"/>
        </w:trPr>
        <w:tc>
          <w:tcPr>
            <w:tcW w:w="5085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и формы организации обучения</w:t>
            </w:r>
          </w:p>
        </w:tc>
        <w:tc>
          <w:tcPr>
            <w:tcW w:w="1134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1418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СРОП и СРО</w:t>
            </w:r>
          </w:p>
        </w:tc>
      </w:tr>
      <w:tr w:rsidR="00220914" w:rsidRPr="006A0076">
        <w:trPr>
          <w:jc w:val="center"/>
        </w:trPr>
        <w:tc>
          <w:tcPr>
            <w:tcW w:w="5085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4</w:t>
            </w:r>
          </w:p>
        </w:tc>
      </w:tr>
      <w:tr w:rsidR="00220914" w:rsidRPr="006A0076">
        <w:trPr>
          <w:jc w:val="center"/>
        </w:trPr>
        <w:tc>
          <w:tcPr>
            <w:tcW w:w="5085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проблемно-поискового обучения</w:t>
            </w:r>
          </w:p>
        </w:tc>
        <w:tc>
          <w:tcPr>
            <w:tcW w:w="1134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</w:tr>
      <w:tr w:rsidR="00220914" w:rsidRPr="006A0076">
        <w:trPr>
          <w:jc w:val="center"/>
        </w:trPr>
        <w:tc>
          <w:tcPr>
            <w:tcW w:w="5085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 интерактивного обучения</w:t>
            </w:r>
          </w:p>
        </w:tc>
        <w:tc>
          <w:tcPr>
            <w:tcW w:w="1134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220914" w:rsidRPr="006A0076" w:rsidRDefault="00220914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220914" w:rsidRPr="00CC2976" w:rsidRDefault="00220914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220914" w:rsidRPr="00CC2976" w:rsidRDefault="00220914" w:rsidP="006B1610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:rsidR="00220914" w:rsidRPr="00CC2976" w:rsidRDefault="00220914" w:rsidP="006B1610">
      <w:pPr>
        <w:jc w:val="center"/>
        <w:rPr>
          <w:color w:val="000000"/>
          <w:sz w:val="24"/>
          <w:szCs w:val="24"/>
        </w:rPr>
      </w:pPr>
    </w:p>
    <w:p w:rsidR="00220914" w:rsidRPr="00C85C29" w:rsidRDefault="00220914" w:rsidP="006B1610">
      <w:pPr>
        <w:rPr>
          <w:b/>
          <w:bCs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220914" w:rsidRPr="00C85C29" w:rsidSect="009802CC">
      <w:headerReference w:type="default" r:id="rId9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0914" w:rsidRDefault="00220914" w:rsidP="009802CC">
      <w:r>
        <w:separator/>
      </w:r>
    </w:p>
  </w:endnote>
  <w:endnote w:type="continuationSeparator" w:id="1">
    <w:p w:rsidR="00220914" w:rsidRDefault="00220914" w:rsidP="00980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0914" w:rsidRDefault="00220914" w:rsidP="009802CC">
      <w:r>
        <w:separator/>
      </w:r>
    </w:p>
  </w:footnote>
  <w:footnote w:type="continuationSeparator" w:id="1">
    <w:p w:rsidR="00220914" w:rsidRDefault="00220914" w:rsidP="009802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10"/>
      <w:gridCol w:w="4054"/>
      <w:gridCol w:w="1553"/>
    </w:tblGrid>
    <w:tr w:rsidR="0022091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20914" w:rsidRDefault="00220914" w:rsidP="009802CC">
          <w:pPr>
            <w:pStyle w:val="Header"/>
            <w:ind w:left="19"/>
            <w:jc w:val="center"/>
            <w:rPr>
              <w:sz w:val="16"/>
              <w:szCs w:val="16"/>
            </w:rPr>
          </w:pPr>
          <w:r w:rsidRPr="00576FD7">
            <w:rPr>
              <w:noProof/>
              <w:sz w:val="16"/>
              <w:szCs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i1026" type="#_x0000_t75" style="width:41.25pt;height:40.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220914" w:rsidRPr="00AD0D8C" w:rsidRDefault="00220914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:rsidR="00220914" w:rsidRDefault="00220914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20914" w:rsidRPr="003307B7" w:rsidRDefault="00220914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220914">
      <w:trPr>
        <w:cantSplit/>
        <w:trHeight w:val="474"/>
      </w:trPr>
      <w:tc>
        <w:tcPr>
          <w:tcW w:w="1153" w:type="dxa"/>
          <w:vMerge/>
        </w:tcPr>
        <w:p w:rsidR="00220914" w:rsidRDefault="00220914" w:rsidP="009802CC">
          <w:pPr>
            <w:pStyle w:val="Header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:rsidR="00220914" w:rsidRPr="002D4A9F" w:rsidRDefault="00220914" w:rsidP="009802CC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20914" w:rsidRPr="00AD0D8C" w:rsidRDefault="00220914" w:rsidP="009802CC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220914" w:rsidRDefault="00220914" w:rsidP="009802CC">
          <w:pPr>
            <w:pStyle w:val="Header"/>
            <w:ind w:left="-108" w:right="-108"/>
            <w:jc w:val="center"/>
            <w:rPr>
              <w:b/>
              <w:bCs/>
              <w:sz w:val="15"/>
              <w:szCs w:val="15"/>
            </w:rPr>
          </w:pPr>
        </w:p>
        <w:p w:rsidR="00220914" w:rsidRPr="00AD0D8C" w:rsidRDefault="00220914" w:rsidP="009802CC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bCs/>
              <w:sz w:val="15"/>
              <w:szCs w:val="15"/>
            </w:rPr>
            <w:t>Рабочая модульнаяучебная программа и силлабус</w:t>
          </w:r>
        </w:p>
      </w:tc>
      <w:tc>
        <w:tcPr>
          <w:tcW w:w="1560" w:type="dxa"/>
        </w:tcPr>
        <w:p w:rsidR="00220914" w:rsidRPr="002D4A9F" w:rsidRDefault="00220914" w:rsidP="009802CC">
          <w:pPr>
            <w:pStyle w:val="Header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20914" w:rsidRDefault="00220914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3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20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:rsidR="00220914" w:rsidRDefault="0022091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0B6F"/>
    <w:multiLevelType w:val="multilevel"/>
    <w:tmpl w:val="BBFADF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4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C646B4"/>
    <w:multiLevelType w:val="multilevel"/>
    <w:tmpl w:val="510CA49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6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8">
    <w:nsid w:val="204E08E0"/>
    <w:multiLevelType w:val="multilevel"/>
    <w:tmpl w:val="8244137E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abstractNum w:abstractNumId="9">
    <w:nsid w:val="23261DC2"/>
    <w:multiLevelType w:val="hybridMultilevel"/>
    <w:tmpl w:val="AB96099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24A22650"/>
    <w:multiLevelType w:val="hybridMultilevel"/>
    <w:tmpl w:val="20C82148"/>
    <w:lvl w:ilvl="0" w:tplc="1DEE7DAE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356E34"/>
    <w:multiLevelType w:val="multilevel"/>
    <w:tmpl w:val="2B3889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30237083"/>
    <w:multiLevelType w:val="hybridMultilevel"/>
    <w:tmpl w:val="762E5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63174B"/>
    <w:multiLevelType w:val="multilevel"/>
    <w:tmpl w:val="A03A4BF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6">
    <w:nsid w:val="35A947EF"/>
    <w:multiLevelType w:val="hybridMultilevel"/>
    <w:tmpl w:val="D1ECE7F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>
      <w:start w:val="1"/>
      <w:numFmt w:val="lowerLetter"/>
      <w:lvlText w:val="%5."/>
      <w:lvlJc w:val="left"/>
      <w:pPr>
        <w:ind w:left="4140" w:hanging="360"/>
      </w:pPr>
    </w:lvl>
    <w:lvl w:ilvl="5" w:tplc="0419001B">
      <w:start w:val="1"/>
      <w:numFmt w:val="lowerRoman"/>
      <w:lvlText w:val="%6."/>
      <w:lvlJc w:val="right"/>
      <w:pPr>
        <w:ind w:left="4860" w:hanging="180"/>
      </w:pPr>
    </w:lvl>
    <w:lvl w:ilvl="6" w:tplc="0419000F">
      <w:start w:val="1"/>
      <w:numFmt w:val="decimal"/>
      <w:lvlText w:val="%7."/>
      <w:lvlJc w:val="left"/>
      <w:pPr>
        <w:ind w:left="5580" w:hanging="360"/>
      </w:pPr>
    </w:lvl>
    <w:lvl w:ilvl="7" w:tplc="04190019">
      <w:start w:val="1"/>
      <w:numFmt w:val="lowerLetter"/>
      <w:lvlText w:val="%8."/>
      <w:lvlJc w:val="left"/>
      <w:pPr>
        <w:ind w:left="6300" w:hanging="360"/>
      </w:pPr>
    </w:lvl>
    <w:lvl w:ilvl="8" w:tplc="0419001B">
      <w:start w:val="1"/>
      <w:numFmt w:val="lowerRoman"/>
      <w:lvlText w:val="%9."/>
      <w:lvlJc w:val="right"/>
      <w:pPr>
        <w:ind w:left="7020" w:hanging="180"/>
      </w:pPr>
    </w:lvl>
  </w:abstractNum>
  <w:abstractNum w:abstractNumId="17">
    <w:nsid w:val="3B8063DB"/>
    <w:multiLevelType w:val="hybridMultilevel"/>
    <w:tmpl w:val="4B381D4A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8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4D5C0F70"/>
    <w:multiLevelType w:val="hybridMultilevel"/>
    <w:tmpl w:val="CBB67C8C"/>
    <w:lvl w:ilvl="0" w:tplc="1026FF78">
      <w:start w:val="1"/>
      <w:numFmt w:val="bullet"/>
      <w:lvlText w:val="-"/>
      <w:lvlJc w:val="left"/>
      <w:pPr>
        <w:ind w:left="2487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6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8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47" w:hanging="360"/>
      </w:pPr>
      <w:rPr>
        <w:rFonts w:ascii="Wingdings" w:hAnsi="Wingdings" w:cs="Wingdings" w:hint="default"/>
      </w:rPr>
    </w:lvl>
  </w:abstractNum>
  <w:abstractNum w:abstractNumId="2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5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954D63"/>
    <w:multiLevelType w:val="hybridMultilevel"/>
    <w:tmpl w:val="1270A05C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7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29">
    <w:nsid w:val="6CDE4646"/>
    <w:multiLevelType w:val="multilevel"/>
    <w:tmpl w:val="8B50EA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0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1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2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33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34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num w:numId="1">
    <w:abstractNumId w:val="28"/>
  </w:num>
  <w:num w:numId="2">
    <w:abstractNumId w:val="19"/>
  </w:num>
  <w:num w:numId="3">
    <w:abstractNumId w:val="23"/>
  </w:num>
  <w:num w:numId="4">
    <w:abstractNumId w:val="6"/>
  </w:num>
  <w:num w:numId="5">
    <w:abstractNumId w:val="18"/>
  </w:num>
  <w:num w:numId="6">
    <w:abstractNumId w:val="21"/>
  </w:num>
  <w:num w:numId="7">
    <w:abstractNumId w:val="12"/>
  </w:num>
  <w:num w:numId="8">
    <w:abstractNumId w:val="3"/>
  </w:num>
  <w:num w:numId="9">
    <w:abstractNumId w:val="33"/>
  </w:num>
  <w:num w:numId="10">
    <w:abstractNumId w:val="31"/>
  </w:num>
  <w:num w:numId="11">
    <w:abstractNumId w:val="20"/>
  </w:num>
  <w:num w:numId="12">
    <w:abstractNumId w:val="25"/>
  </w:num>
  <w:num w:numId="13">
    <w:abstractNumId w:val="32"/>
  </w:num>
  <w:num w:numId="14">
    <w:abstractNumId w:val="2"/>
  </w:num>
  <w:num w:numId="15">
    <w:abstractNumId w:val="7"/>
  </w:num>
  <w:num w:numId="16">
    <w:abstractNumId w:val="14"/>
  </w:num>
  <w:num w:numId="17">
    <w:abstractNumId w:val="1"/>
  </w:num>
  <w:num w:numId="18">
    <w:abstractNumId w:val="27"/>
  </w:num>
  <w:num w:numId="19">
    <w:abstractNumId w:val="4"/>
  </w:num>
  <w:num w:numId="20">
    <w:abstractNumId w:val="15"/>
  </w:num>
  <w:num w:numId="2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 w:numId="23">
    <w:abstractNumId w:val="9"/>
  </w:num>
  <w:num w:numId="24">
    <w:abstractNumId w:val="24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</w:num>
  <w:num w:numId="27">
    <w:abstractNumId w:val="22"/>
  </w:num>
  <w:num w:numId="28">
    <w:abstractNumId w:val="26"/>
  </w:num>
  <w:num w:numId="29">
    <w:abstractNumId w:val="17"/>
  </w:num>
  <w:num w:numId="30">
    <w:abstractNumId w:val="5"/>
  </w:num>
  <w:num w:numId="31">
    <w:abstractNumId w:val="30"/>
  </w:num>
  <w:num w:numId="32">
    <w:abstractNumId w:val="0"/>
  </w:num>
  <w:num w:numId="33">
    <w:abstractNumId w:val="16"/>
  </w:num>
  <w:num w:numId="34">
    <w:abstractNumId w:val="13"/>
  </w:num>
  <w:num w:numId="35">
    <w:abstractNumId w:val="8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0395"/>
    <w:rsid w:val="000173A9"/>
    <w:rsid w:val="000322D2"/>
    <w:rsid w:val="000470DB"/>
    <w:rsid w:val="000540A9"/>
    <w:rsid w:val="000562D9"/>
    <w:rsid w:val="000619D3"/>
    <w:rsid w:val="00071E5A"/>
    <w:rsid w:val="0008313F"/>
    <w:rsid w:val="000A47DA"/>
    <w:rsid w:val="000A66D6"/>
    <w:rsid w:val="000A76F0"/>
    <w:rsid w:val="000B440D"/>
    <w:rsid w:val="000D1305"/>
    <w:rsid w:val="000F2FA9"/>
    <w:rsid w:val="00107C58"/>
    <w:rsid w:val="0011738F"/>
    <w:rsid w:val="001239FD"/>
    <w:rsid w:val="00127DCC"/>
    <w:rsid w:val="00144517"/>
    <w:rsid w:val="00170395"/>
    <w:rsid w:val="00170614"/>
    <w:rsid w:val="00173832"/>
    <w:rsid w:val="00173D86"/>
    <w:rsid w:val="001817AF"/>
    <w:rsid w:val="00186DC4"/>
    <w:rsid w:val="001955BE"/>
    <w:rsid w:val="001C4BCA"/>
    <w:rsid w:val="001C6E37"/>
    <w:rsid w:val="001E236B"/>
    <w:rsid w:val="001E594F"/>
    <w:rsid w:val="00214C09"/>
    <w:rsid w:val="00220914"/>
    <w:rsid w:val="00232AC0"/>
    <w:rsid w:val="00251177"/>
    <w:rsid w:val="00261BAA"/>
    <w:rsid w:val="00265CD1"/>
    <w:rsid w:val="00267A2E"/>
    <w:rsid w:val="0028297F"/>
    <w:rsid w:val="0029489D"/>
    <w:rsid w:val="002B12F6"/>
    <w:rsid w:val="002C36CF"/>
    <w:rsid w:val="002D44A7"/>
    <w:rsid w:val="002D4A9F"/>
    <w:rsid w:val="002D7DC7"/>
    <w:rsid w:val="002F67F8"/>
    <w:rsid w:val="00300B2C"/>
    <w:rsid w:val="00304477"/>
    <w:rsid w:val="003048EF"/>
    <w:rsid w:val="00307AFC"/>
    <w:rsid w:val="003307B7"/>
    <w:rsid w:val="00341BD2"/>
    <w:rsid w:val="003465A0"/>
    <w:rsid w:val="00357E0D"/>
    <w:rsid w:val="00364F16"/>
    <w:rsid w:val="00367820"/>
    <w:rsid w:val="00375AD8"/>
    <w:rsid w:val="00380062"/>
    <w:rsid w:val="00384468"/>
    <w:rsid w:val="003A0E1C"/>
    <w:rsid w:val="003A1788"/>
    <w:rsid w:val="003B03F0"/>
    <w:rsid w:val="003B358A"/>
    <w:rsid w:val="003C1F88"/>
    <w:rsid w:val="003E3DC0"/>
    <w:rsid w:val="003F5255"/>
    <w:rsid w:val="004171E7"/>
    <w:rsid w:val="0042123B"/>
    <w:rsid w:val="00423FCC"/>
    <w:rsid w:val="00425E75"/>
    <w:rsid w:val="0043065B"/>
    <w:rsid w:val="004366FB"/>
    <w:rsid w:val="00450DFD"/>
    <w:rsid w:val="004A1D1A"/>
    <w:rsid w:val="004B796B"/>
    <w:rsid w:val="004D4A8F"/>
    <w:rsid w:val="004D6FD8"/>
    <w:rsid w:val="004E1FFA"/>
    <w:rsid w:val="004F0038"/>
    <w:rsid w:val="004F070A"/>
    <w:rsid w:val="004F7992"/>
    <w:rsid w:val="0050519E"/>
    <w:rsid w:val="0051053A"/>
    <w:rsid w:val="00511293"/>
    <w:rsid w:val="00514370"/>
    <w:rsid w:val="00524D52"/>
    <w:rsid w:val="0053052C"/>
    <w:rsid w:val="0053121C"/>
    <w:rsid w:val="0054263B"/>
    <w:rsid w:val="005550B5"/>
    <w:rsid w:val="005610DE"/>
    <w:rsid w:val="005618CA"/>
    <w:rsid w:val="005649B9"/>
    <w:rsid w:val="00574A8D"/>
    <w:rsid w:val="005764C7"/>
    <w:rsid w:val="00576FD7"/>
    <w:rsid w:val="005B0DBE"/>
    <w:rsid w:val="005B7113"/>
    <w:rsid w:val="005B7565"/>
    <w:rsid w:val="005B7DD4"/>
    <w:rsid w:val="005C76F3"/>
    <w:rsid w:val="005E5338"/>
    <w:rsid w:val="005F04CE"/>
    <w:rsid w:val="005F329C"/>
    <w:rsid w:val="005F47EA"/>
    <w:rsid w:val="0061794F"/>
    <w:rsid w:val="006259A3"/>
    <w:rsid w:val="006276B0"/>
    <w:rsid w:val="006307E6"/>
    <w:rsid w:val="00635486"/>
    <w:rsid w:val="00652F22"/>
    <w:rsid w:val="00671263"/>
    <w:rsid w:val="00674832"/>
    <w:rsid w:val="006825CA"/>
    <w:rsid w:val="0068586A"/>
    <w:rsid w:val="006A0076"/>
    <w:rsid w:val="006B0C05"/>
    <w:rsid w:val="006B1610"/>
    <w:rsid w:val="006B5225"/>
    <w:rsid w:val="006B7DCB"/>
    <w:rsid w:val="006C02DD"/>
    <w:rsid w:val="006C2952"/>
    <w:rsid w:val="006D646B"/>
    <w:rsid w:val="006E1DD2"/>
    <w:rsid w:val="006E4CA8"/>
    <w:rsid w:val="006E501D"/>
    <w:rsid w:val="007014BD"/>
    <w:rsid w:val="007055D0"/>
    <w:rsid w:val="00712713"/>
    <w:rsid w:val="0072069C"/>
    <w:rsid w:val="0074186C"/>
    <w:rsid w:val="00747F01"/>
    <w:rsid w:val="0075326E"/>
    <w:rsid w:val="00761970"/>
    <w:rsid w:val="00785120"/>
    <w:rsid w:val="00792789"/>
    <w:rsid w:val="007A60A6"/>
    <w:rsid w:val="007B0C34"/>
    <w:rsid w:val="007B6180"/>
    <w:rsid w:val="007D1CC9"/>
    <w:rsid w:val="007F69D2"/>
    <w:rsid w:val="007F7CD9"/>
    <w:rsid w:val="00816D59"/>
    <w:rsid w:val="00820565"/>
    <w:rsid w:val="00820942"/>
    <w:rsid w:val="00852F9C"/>
    <w:rsid w:val="00874C00"/>
    <w:rsid w:val="00877CDF"/>
    <w:rsid w:val="00885A53"/>
    <w:rsid w:val="008A678B"/>
    <w:rsid w:val="008A70A8"/>
    <w:rsid w:val="008A7CA0"/>
    <w:rsid w:val="008B7CA4"/>
    <w:rsid w:val="008C5D9A"/>
    <w:rsid w:val="008E2BC3"/>
    <w:rsid w:val="008F159B"/>
    <w:rsid w:val="009039E9"/>
    <w:rsid w:val="00914990"/>
    <w:rsid w:val="00931C27"/>
    <w:rsid w:val="00934803"/>
    <w:rsid w:val="0093527C"/>
    <w:rsid w:val="00941421"/>
    <w:rsid w:val="0095684B"/>
    <w:rsid w:val="009802CC"/>
    <w:rsid w:val="00991A7E"/>
    <w:rsid w:val="009A47D5"/>
    <w:rsid w:val="009B0A9D"/>
    <w:rsid w:val="009B481A"/>
    <w:rsid w:val="009B5384"/>
    <w:rsid w:val="009C38D0"/>
    <w:rsid w:val="009C6D63"/>
    <w:rsid w:val="009F0B49"/>
    <w:rsid w:val="009F65C6"/>
    <w:rsid w:val="00A2735F"/>
    <w:rsid w:val="00A55926"/>
    <w:rsid w:val="00A563EF"/>
    <w:rsid w:val="00A61ABE"/>
    <w:rsid w:val="00A739B7"/>
    <w:rsid w:val="00A80A7F"/>
    <w:rsid w:val="00A90435"/>
    <w:rsid w:val="00AA2049"/>
    <w:rsid w:val="00AB6E47"/>
    <w:rsid w:val="00AC4CD9"/>
    <w:rsid w:val="00AC5752"/>
    <w:rsid w:val="00AD0D8C"/>
    <w:rsid w:val="00B11CA7"/>
    <w:rsid w:val="00B42628"/>
    <w:rsid w:val="00B50D73"/>
    <w:rsid w:val="00B52696"/>
    <w:rsid w:val="00B61612"/>
    <w:rsid w:val="00B731C9"/>
    <w:rsid w:val="00B75875"/>
    <w:rsid w:val="00B80B3B"/>
    <w:rsid w:val="00B90A42"/>
    <w:rsid w:val="00BB28DC"/>
    <w:rsid w:val="00BC458D"/>
    <w:rsid w:val="00BC60FE"/>
    <w:rsid w:val="00BE7202"/>
    <w:rsid w:val="00BF2354"/>
    <w:rsid w:val="00BF3E62"/>
    <w:rsid w:val="00BF476A"/>
    <w:rsid w:val="00BF6169"/>
    <w:rsid w:val="00C06742"/>
    <w:rsid w:val="00C269B9"/>
    <w:rsid w:val="00C307B4"/>
    <w:rsid w:val="00C31746"/>
    <w:rsid w:val="00C50D34"/>
    <w:rsid w:val="00C54563"/>
    <w:rsid w:val="00C62819"/>
    <w:rsid w:val="00C70B45"/>
    <w:rsid w:val="00C7238C"/>
    <w:rsid w:val="00C8286A"/>
    <w:rsid w:val="00C82FB5"/>
    <w:rsid w:val="00C85C29"/>
    <w:rsid w:val="00CB0425"/>
    <w:rsid w:val="00CB22E6"/>
    <w:rsid w:val="00CB54A8"/>
    <w:rsid w:val="00CB6590"/>
    <w:rsid w:val="00CC2976"/>
    <w:rsid w:val="00CF3C5D"/>
    <w:rsid w:val="00D012B6"/>
    <w:rsid w:val="00D0504F"/>
    <w:rsid w:val="00D12F02"/>
    <w:rsid w:val="00D35935"/>
    <w:rsid w:val="00D451FB"/>
    <w:rsid w:val="00D5651E"/>
    <w:rsid w:val="00D652A8"/>
    <w:rsid w:val="00D67C45"/>
    <w:rsid w:val="00D71388"/>
    <w:rsid w:val="00D73A00"/>
    <w:rsid w:val="00D775E0"/>
    <w:rsid w:val="00D776CC"/>
    <w:rsid w:val="00D95A35"/>
    <w:rsid w:val="00D97427"/>
    <w:rsid w:val="00DB0597"/>
    <w:rsid w:val="00DB0E85"/>
    <w:rsid w:val="00DB2878"/>
    <w:rsid w:val="00DB5A2D"/>
    <w:rsid w:val="00DC7215"/>
    <w:rsid w:val="00DD02B9"/>
    <w:rsid w:val="00DD2DF6"/>
    <w:rsid w:val="00DE641E"/>
    <w:rsid w:val="00DE66C0"/>
    <w:rsid w:val="00E075C5"/>
    <w:rsid w:val="00E1509C"/>
    <w:rsid w:val="00E21D9C"/>
    <w:rsid w:val="00E32DA0"/>
    <w:rsid w:val="00E72470"/>
    <w:rsid w:val="00E81AAB"/>
    <w:rsid w:val="00E8521F"/>
    <w:rsid w:val="00E85D54"/>
    <w:rsid w:val="00E95B6E"/>
    <w:rsid w:val="00EA0137"/>
    <w:rsid w:val="00EA1FBA"/>
    <w:rsid w:val="00EB7EB2"/>
    <w:rsid w:val="00EC762D"/>
    <w:rsid w:val="00ED3AE4"/>
    <w:rsid w:val="00ED43D6"/>
    <w:rsid w:val="00ED70F9"/>
    <w:rsid w:val="00EF5485"/>
    <w:rsid w:val="00F008E2"/>
    <w:rsid w:val="00F12508"/>
    <w:rsid w:val="00F21DDD"/>
    <w:rsid w:val="00F30158"/>
    <w:rsid w:val="00F47E47"/>
    <w:rsid w:val="00F55580"/>
    <w:rsid w:val="00F669E6"/>
    <w:rsid w:val="00F762DF"/>
    <w:rsid w:val="00F91B3A"/>
    <w:rsid w:val="00FA28F4"/>
    <w:rsid w:val="00FB179F"/>
    <w:rsid w:val="00FB72CF"/>
    <w:rsid w:val="00FE2927"/>
    <w:rsid w:val="00FE3A6D"/>
    <w:rsid w:val="00FF3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2CC"/>
    <w:rPr>
      <w:rFonts w:ascii="Times New Roman" w:eastAsia="Times New Roman" w:hAnsi="Times New Roman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802CC"/>
  </w:style>
  <w:style w:type="paragraph" w:styleId="Footer">
    <w:name w:val="footer"/>
    <w:basedOn w:val="Normal"/>
    <w:link w:val="FooterChar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802CC"/>
  </w:style>
  <w:style w:type="paragraph" w:customStyle="1" w:styleId="a">
    <w:name w:val="Стиль"/>
    <w:basedOn w:val="Normal"/>
    <w:next w:val="Title"/>
    <w:uiPriority w:val="99"/>
    <w:rsid w:val="009802CC"/>
    <w:pPr>
      <w:jc w:val="center"/>
    </w:pPr>
  </w:style>
  <w:style w:type="paragraph" w:customStyle="1" w:styleId="Style6">
    <w:name w:val="Style6"/>
    <w:basedOn w:val="Normal"/>
    <w:uiPriority w:val="99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9802CC"/>
    <w:rPr>
      <w:rFonts w:ascii="Times New Roman" w:hAnsi="Times New Roman" w:cs="Times New Roman"/>
      <w:sz w:val="26"/>
      <w:szCs w:val="26"/>
    </w:rPr>
  </w:style>
  <w:style w:type="character" w:customStyle="1" w:styleId="a0">
    <w:name w:val="Основной текст_"/>
    <w:link w:val="2"/>
    <w:uiPriority w:val="99"/>
    <w:locked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9802CC"/>
    <w:pPr>
      <w:shd w:val="clear" w:color="auto" w:fill="FFFFFF"/>
      <w:spacing w:before="540" w:line="274" w:lineRule="exact"/>
      <w:ind w:hanging="720"/>
    </w:pPr>
    <w:rPr>
      <w:rFonts w:ascii="Calibri" w:eastAsia="Calibri" w:hAnsi="Calibri" w:cs="Calibri"/>
      <w:sz w:val="23"/>
      <w:szCs w:val="23"/>
    </w:rPr>
  </w:style>
  <w:style w:type="paragraph" w:styleId="Title">
    <w:name w:val="Title"/>
    <w:basedOn w:val="Normal"/>
    <w:next w:val="Normal"/>
    <w:link w:val="TitleChar"/>
    <w:uiPriority w:val="99"/>
    <w:qFormat/>
    <w:rsid w:val="009802CC"/>
    <w:rPr>
      <w:rFonts w:ascii="Calibri Light" w:hAnsi="Calibri Light" w:cs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locked/>
    <w:rsid w:val="009802CC"/>
    <w:rPr>
      <w:rFonts w:ascii="Calibri Light" w:hAnsi="Calibri Light" w:cs="Calibri Light"/>
      <w:spacing w:val="-10"/>
      <w:kern w:val="28"/>
      <w:sz w:val="56"/>
      <w:szCs w:val="56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9802C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802C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№2_"/>
    <w:link w:val="21"/>
    <w:uiPriority w:val="99"/>
    <w:locked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Normal"/>
    <w:link w:val="20"/>
    <w:uiPriority w:val="99"/>
    <w:rsid w:val="00C85C29"/>
    <w:pPr>
      <w:shd w:val="clear" w:color="auto" w:fill="FFFFFF"/>
      <w:spacing w:before="300" w:after="300" w:line="240" w:lineRule="atLeast"/>
      <w:outlineLvl w:val="1"/>
    </w:pPr>
    <w:rPr>
      <w:rFonts w:ascii="Calibri" w:eastAsia="Calibri" w:hAnsi="Calibri" w:cs="Calibri"/>
      <w:sz w:val="23"/>
      <w:szCs w:val="23"/>
    </w:rPr>
  </w:style>
  <w:style w:type="paragraph" w:styleId="ListParagraph">
    <w:name w:val="List Paragraph"/>
    <w:basedOn w:val="Normal"/>
    <w:link w:val="ListParagraphChar"/>
    <w:uiPriority w:val="99"/>
    <w:qFormat/>
    <w:rsid w:val="00C85C29"/>
    <w:pPr>
      <w:ind w:left="720"/>
    </w:pPr>
    <w:rPr>
      <w:rFonts w:eastAsia="Calibri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8E2BC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8E2BC3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Normal"/>
    <w:link w:val="4"/>
    <w:uiPriority w:val="99"/>
    <w:rsid w:val="008E2BC3"/>
    <w:pPr>
      <w:shd w:val="clear" w:color="auto" w:fill="FFFFFF"/>
      <w:spacing w:line="274" w:lineRule="exact"/>
    </w:pPr>
    <w:rPr>
      <w:rFonts w:ascii="Calibri" w:eastAsia="Calibri" w:hAnsi="Calibri" w:cs="Calibri"/>
      <w:sz w:val="23"/>
      <w:szCs w:val="23"/>
    </w:rPr>
  </w:style>
  <w:style w:type="paragraph" w:styleId="BalloonText">
    <w:name w:val="Balloon Text"/>
    <w:basedOn w:val="Normal"/>
    <w:link w:val="BalloonTextChar"/>
    <w:uiPriority w:val="99"/>
    <w:semiHidden/>
    <w:rsid w:val="00D565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5651E"/>
    <w:rPr>
      <w:rFonts w:ascii="Tahoma" w:hAnsi="Tahoma" w:cs="Tahoma"/>
      <w:sz w:val="16"/>
      <w:szCs w:val="16"/>
      <w:lang w:eastAsia="ru-RU"/>
    </w:rPr>
  </w:style>
  <w:style w:type="character" w:styleId="Hyperlink">
    <w:name w:val="Hyperlink"/>
    <w:basedOn w:val="DefaultParagraphFont"/>
    <w:uiPriority w:val="99"/>
    <w:semiHidden/>
    <w:rsid w:val="004A1D1A"/>
    <w:rPr>
      <w:color w:val="0000FF"/>
      <w:u w:val="single"/>
    </w:rPr>
  </w:style>
  <w:style w:type="paragraph" w:customStyle="1" w:styleId="Default">
    <w:name w:val="Default"/>
    <w:uiPriority w:val="99"/>
    <w:rsid w:val="00A61AB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ListParagraphChar">
    <w:name w:val="List Paragraph Char"/>
    <w:link w:val="ListParagraph"/>
    <w:uiPriority w:val="99"/>
    <w:locked/>
    <w:rsid w:val="00885A53"/>
    <w:rPr>
      <w:rFonts w:ascii="Times New Roman" w:hAnsi="Times New Roman" w:cs="Times New Roman"/>
      <w:sz w:val="20"/>
      <w:szCs w:val="20"/>
      <w:lang w:eastAsia="ru-RU"/>
    </w:rPr>
  </w:style>
  <w:style w:type="paragraph" w:styleId="NoSpacing">
    <w:name w:val="No Spacing"/>
    <w:link w:val="NoSpacingChar"/>
    <w:uiPriority w:val="99"/>
    <w:qFormat/>
    <w:rsid w:val="00885A53"/>
    <w:rPr>
      <w:rFonts w:eastAsia="Times New Roman" w:cs="Calibri"/>
      <w:lang w:eastAsia="en-US"/>
    </w:rPr>
  </w:style>
  <w:style w:type="character" w:customStyle="1" w:styleId="NoSpacingChar">
    <w:name w:val="No Spacing Char"/>
    <w:link w:val="NoSpacing"/>
    <w:uiPriority w:val="99"/>
    <w:locked/>
    <w:rsid w:val="00885A53"/>
    <w:rPr>
      <w:rFonts w:eastAsia="Times New Roman"/>
      <w:sz w:val="22"/>
      <w:szCs w:val="22"/>
      <w:lang w:val="ru-RU" w:eastAsia="en-US"/>
    </w:rPr>
  </w:style>
  <w:style w:type="table" w:styleId="TableGrid">
    <w:name w:val="Table Grid"/>
    <w:basedOn w:val="TableNormal"/>
    <w:uiPriority w:val="99"/>
    <w:rsid w:val="00251177"/>
    <w:pPr>
      <w:ind w:firstLine="709"/>
      <w:jc w:val="both"/>
    </w:pPr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Normal"/>
    <w:uiPriority w:val="99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F329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F32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5F329C"/>
  </w:style>
  <w:style w:type="character" w:customStyle="1" w:styleId="font8">
    <w:name w:val="font8"/>
    <w:basedOn w:val="DefaultParagraphFont"/>
    <w:uiPriority w:val="99"/>
    <w:rsid w:val="005F329C"/>
  </w:style>
  <w:style w:type="character" w:customStyle="1" w:styleId="font12">
    <w:name w:val="font12"/>
    <w:basedOn w:val="DefaultParagraphFont"/>
    <w:uiPriority w:val="99"/>
    <w:rsid w:val="005F329C"/>
  </w:style>
  <w:style w:type="character" w:customStyle="1" w:styleId="font14">
    <w:name w:val="font14"/>
    <w:basedOn w:val="DefaultParagraphFont"/>
    <w:uiPriority w:val="99"/>
    <w:rsid w:val="005F329C"/>
  </w:style>
  <w:style w:type="character" w:customStyle="1" w:styleId="a1">
    <w:name w:val="Название Знак"/>
    <w:uiPriority w:val="99"/>
    <w:rsid w:val="005F329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2">
    <w:name w:val="Полуторный"/>
    <w:basedOn w:val="Normal"/>
    <w:uiPriority w:val="99"/>
    <w:rsid w:val="00652F22"/>
    <w:pPr>
      <w:ind w:left="720"/>
    </w:pPr>
    <w:rPr>
      <w:sz w:val="24"/>
      <w:szCs w:val="24"/>
    </w:rPr>
  </w:style>
  <w:style w:type="character" w:customStyle="1" w:styleId="FontStyle70">
    <w:name w:val="Font Style70"/>
    <w:basedOn w:val="DefaultParagraphFont"/>
    <w:uiPriority w:val="99"/>
    <w:rsid w:val="00D451FB"/>
    <w:rPr>
      <w:rFonts w:ascii="Times New Roman" w:hAnsi="Times New Roman" w:cs="Times New Roman"/>
      <w:sz w:val="22"/>
      <w:szCs w:val="22"/>
    </w:rPr>
  </w:style>
  <w:style w:type="character" w:customStyle="1" w:styleId="FontStyle22">
    <w:name w:val="Font Style22"/>
    <w:basedOn w:val="DefaultParagraphFont"/>
    <w:uiPriority w:val="99"/>
    <w:rsid w:val="000F2FA9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DefaultParagraphFont"/>
    <w:uiPriority w:val="99"/>
    <w:rsid w:val="00816D59"/>
    <w:rPr>
      <w:rFonts w:ascii="Times New Roman" w:hAnsi="Times New Roman" w:cs="Times New Roman"/>
      <w:sz w:val="26"/>
      <w:szCs w:val="26"/>
    </w:rPr>
  </w:style>
  <w:style w:type="paragraph" w:styleId="NormalWeb">
    <w:name w:val="Normal (Web)"/>
    <w:basedOn w:val="Normal"/>
    <w:uiPriority w:val="99"/>
    <w:semiHidden/>
    <w:rsid w:val="00DC721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1401</TotalTime>
  <Pages>20</Pages>
  <Words>4642</Words>
  <Characters>26464</Characters>
  <Application>Microsoft Office Outlook</Application>
  <DocSecurity>0</DocSecurity>
  <Lines>0</Lines>
  <Paragraphs>0</Paragraphs>
  <ScaleCrop>false</ScaleCrop>
  <Company>Организация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Customer</cp:lastModifiedBy>
  <cp:revision>56</cp:revision>
  <cp:lastPrinted>2017-12-24T16:48:00Z</cp:lastPrinted>
  <dcterms:created xsi:type="dcterms:W3CDTF">2017-10-02T23:31:00Z</dcterms:created>
  <dcterms:modified xsi:type="dcterms:W3CDTF">2017-12-24T16:51:00Z</dcterms:modified>
</cp:coreProperties>
</file>